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Pr="005D45A1" w:rsidRDefault="00DA12AA" w:rsidP="001B0041">
      <w:pPr>
        <w:pStyle w:val="Heading1"/>
      </w:pPr>
      <w:bookmarkStart w:id="0" w:name="_Toc30502210"/>
      <w:bookmarkStart w:id="1" w:name="_Toc87857019"/>
      <w:r w:rsidRPr="005D45A1">
        <w:t>DPIRD ANIMAL ETHICS COMMITTEE</w:t>
      </w:r>
    </w:p>
    <w:p w14:paraId="4B175CAB" w14:textId="3268B19E" w:rsidR="00FD1C7E" w:rsidRPr="00C922FD" w:rsidRDefault="005D45A1" w:rsidP="001B0041">
      <w:pPr>
        <w:pStyle w:val="Heading2"/>
        <w:spacing w:before="0"/>
      </w:pPr>
      <w:r>
        <w:t>SELF-</w:t>
      </w:r>
      <w:r w:rsidRPr="001B0041">
        <w:t>MONITORING</w:t>
      </w:r>
      <w:r>
        <w:t xml:space="preserve"> REPORT</w:t>
      </w:r>
    </w:p>
    <w:p w14:paraId="6DD41BD9" w14:textId="77777777" w:rsidR="000441ED" w:rsidRPr="001B0041" w:rsidRDefault="000441ED" w:rsidP="000441ED">
      <w:pPr>
        <w:pStyle w:val="Heading3"/>
        <w:rPr>
          <w:sz w:val="24"/>
        </w:rPr>
      </w:pPr>
      <w:r w:rsidRPr="001B0041">
        <w:rPr>
          <w:sz w:val="24"/>
        </w:rPr>
        <w:t>Collection Notice</w:t>
      </w:r>
    </w:p>
    <w:p w14:paraId="7ACB787B" w14:textId="7FF66C1A" w:rsidR="004D182B" w:rsidRPr="001B0041" w:rsidRDefault="000441ED" w:rsidP="004D182B">
      <w:pPr>
        <w:pStyle w:val="BodyText"/>
        <w:spacing w:after="0"/>
        <w:rPr>
          <w:i/>
          <w:iCs/>
          <w:szCs w:val="24"/>
        </w:rPr>
      </w:pPr>
      <w:r w:rsidRPr="001B0041">
        <w:rPr>
          <w:i/>
          <w:iCs/>
          <w:szCs w:val="24"/>
        </w:rPr>
        <w:t>The Department of Primary Industries and Regional Development (DPIRD) is committed to protecting your privacy. We are collecting your personal information (including your name and contact details, position title, employer or institutional affiliation, project personnel details, and project-related correspondence) for the purposes of administering trial completion reports and maintaining records relating to approved animal ethics activities. We may share this information with DPIRD Animal Ethics Committee (AEC) members, participating institutions, regulatory authorities, and any other entities as required by law. If you choose not to provide certain personal information, we may be unable to finalise records relating to the approved activity. You have the right to access and correct your personal information held by the department. To</w:t>
      </w:r>
      <w:r w:rsidRPr="001B0041">
        <w:rPr>
          <w:i/>
          <w:iCs/>
          <w:spacing w:val="-10"/>
          <w:szCs w:val="24"/>
        </w:rPr>
        <w:t xml:space="preserve"> </w:t>
      </w:r>
      <w:r w:rsidRPr="001B0041">
        <w:rPr>
          <w:i/>
          <w:iCs/>
          <w:szCs w:val="24"/>
        </w:rPr>
        <w:t>do</w:t>
      </w:r>
      <w:r w:rsidRPr="001B0041">
        <w:rPr>
          <w:i/>
          <w:iCs/>
          <w:spacing w:val="-12"/>
          <w:szCs w:val="24"/>
        </w:rPr>
        <w:t xml:space="preserve"> </w:t>
      </w:r>
      <w:r w:rsidRPr="001B0041">
        <w:rPr>
          <w:i/>
          <w:iCs/>
          <w:szCs w:val="24"/>
        </w:rPr>
        <w:t>so,</w:t>
      </w:r>
      <w:r w:rsidRPr="001B0041">
        <w:rPr>
          <w:i/>
          <w:iCs/>
          <w:spacing w:val="-12"/>
          <w:szCs w:val="24"/>
        </w:rPr>
        <w:t xml:space="preserve"> </w:t>
      </w:r>
      <w:r w:rsidRPr="001B0041">
        <w:rPr>
          <w:i/>
          <w:iCs/>
          <w:szCs w:val="24"/>
        </w:rPr>
        <w:t>please</w:t>
      </w:r>
      <w:r w:rsidRPr="001B0041">
        <w:rPr>
          <w:i/>
          <w:iCs/>
          <w:spacing w:val="-12"/>
          <w:szCs w:val="24"/>
        </w:rPr>
        <w:t xml:space="preserve"> </w:t>
      </w:r>
      <w:r w:rsidRPr="001B0041">
        <w:rPr>
          <w:i/>
          <w:iCs/>
          <w:szCs w:val="24"/>
        </w:rPr>
        <w:t>contact</w:t>
      </w:r>
      <w:r w:rsidRPr="001B0041">
        <w:rPr>
          <w:i/>
          <w:iCs/>
          <w:spacing w:val="-6"/>
          <w:szCs w:val="24"/>
        </w:rPr>
        <w:t xml:space="preserve"> </w:t>
      </w:r>
      <w:r w:rsidRPr="001B0041">
        <w:rPr>
          <w:i/>
          <w:iCs/>
          <w:szCs w:val="24"/>
        </w:rPr>
        <w:t>the</w:t>
      </w:r>
      <w:r w:rsidRPr="001B0041">
        <w:rPr>
          <w:i/>
          <w:iCs/>
          <w:spacing w:val="-9"/>
          <w:szCs w:val="24"/>
        </w:rPr>
        <w:t xml:space="preserve"> </w:t>
      </w:r>
      <w:r w:rsidRPr="001B0041">
        <w:rPr>
          <w:i/>
          <w:iCs/>
          <w:szCs w:val="24"/>
        </w:rPr>
        <w:t>Privacy</w:t>
      </w:r>
      <w:r w:rsidRPr="001B0041">
        <w:rPr>
          <w:i/>
          <w:iCs/>
          <w:spacing w:val="-12"/>
          <w:szCs w:val="24"/>
        </w:rPr>
        <w:t xml:space="preserve"> </w:t>
      </w:r>
      <w:r w:rsidRPr="001B0041">
        <w:rPr>
          <w:i/>
          <w:iCs/>
          <w:szCs w:val="24"/>
        </w:rPr>
        <w:t>Officer</w:t>
      </w:r>
      <w:r w:rsidRPr="001B0041">
        <w:rPr>
          <w:i/>
          <w:iCs/>
          <w:spacing w:val="-9"/>
          <w:szCs w:val="24"/>
        </w:rPr>
        <w:t xml:space="preserve"> </w:t>
      </w:r>
      <w:r w:rsidRPr="001B0041">
        <w:rPr>
          <w:i/>
          <w:iCs/>
          <w:szCs w:val="24"/>
        </w:rPr>
        <w:t xml:space="preserve">via the department’s </w:t>
      </w:r>
      <w:hyperlink r:id="rId15">
        <w:r w:rsidRPr="001B0041">
          <w:rPr>
            <w:i/>
            <w:iCs/>
            <w:color w:val="467885"/>
            <w:szCs w:val="24"/>
            <w:u w:val="single" w:color="467885"/>
          </w:rPr>
          <w:t>website</w:t>
        </w:r>
      </w:hyperlink>
      <w:r w:rsidRPr="001B0041">
        <w:rPr>
          <w:i/>
          <w:iCs/>
          <w:szCs w:val="24"/>
        </w:rPr>
        <w:t>. Please view the department’s</w:t>
      </w:r>
      <w:r w:rsidRPr="001B0041">
        <w:rPr>
          <w:i/>
          <w:iCs/>
          <w:spacing w:val="-4"/>
          <w:szCs w:val="24"/>
        </w:rPr>
        <w:t xml:space="preserve"> </w:t>
      </w:r>
      <w:hyperlink r:id="rId16">
        <w:r w:rsidRPr="001B0041">
          <w:rPr>
            <w:i/>
            <w:iCs/>
            <w:color w:val="467885"/>
            <w:szCs w:val="24"/>
            <w:u w:val="single" w:color="467885"/>
          </w:rPr>
          <w:t>privacy statement</w:t>
        </w:r>
      </w:hyperlink>
      <w:r w:rsidRPr="001B0041">
        <w:rPr>
          <w:i/>
          <w:iCs/>
          <w:color w:val="467885"/>
          <w:szCs w:val="24"/>
        </w:rPr>
        <w:t xml:space="preserve"> </w:t>
      </w:r>
      <w:r w:rsidRPr="001B0041">
        <w:rPr>
          <w:i/>
          <w:iCs/>
          <w:szCs w:val="24"/>
        </w:rPr>
        <w:t>to find out more about how we collect, use and safeguard personal information.</w:t>
      </w:r>
    </w:p>
    <w:p w14:paraId="6A52E816" w14:textId="77777777" w:rsidR="004D182B" w:rsidRPr="001B0041" w:rsidRDefault="004D182B" w:rsidP="000441ED">
      <w:pPr>
        <w:pStyle w:val="BodyText"/>
        <w:rPr>
          <w:i/>
          <w:iCs/>
          <w:szCs w:val="24"/>
        </w:rPr>
      </w:pPr>
    </w:p>
    <w:tbl>
      <w:tblPr>
        <w:tblStyle w:val="TableGrid"/>
        <w:tblW w:w="9776" w:type="dxa"/>
        <w:tblLook w:val="01E0" w:firstRow="1" w:lastRow="1" w:firstColumn="1" w:lastColumn="1" w:noHBand="0" w:noVBand="0"/>
      </w:tblPr>
      <w:tblGrid>
        <w:gridCol w:w="9776"/>
      </w:tblGrid>
      <w:tr w:rsidR="00202FCF" w:rsidRPr="001B0041" w14:paraId="0B50CBF6" w14:textId="77777777" w:rsidTr="001B0041">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003F51"/>
          </w:tcPr>
          <w:p w14:paraId="1C9B4272" w14:textId="53050B78" w:rsidR="00202FCF" w:rsidRPr="001B0041" w:rsidRDefault="00202FCF" w:rsidP="00863093">
            <w:pPr>
              <w:spacing w:before="120"/>
              <w:ind w:left="425" w:hanging="425"/>
              <w:rPr>
                <w:rFonts w:ascii="Arial" w:hAnsi="Arial" w:cs="Arial"/>
                <w:i/>
                <w:iCs/>
                <w:color w:val="auto"/>
                <w:szCs w:val="24"/>
              </w:rPr>
            </w:pPr>
            <w:r w:rsidRPr="001B0041">
              <w:rPr>
                <w:rFonts w:ascii="Arial" w:hAnsi="Arial" w:cs="Arial"/>
                <w:color w:val="auto"/>
                <w:szCs w:val="24"/>
              </w:rPr>
              <w:t>INSTRUCTION</w:t>
            </w:r>
            <w:r w:rsidR="00C765AE" w:rsidRPr="001B0041">
              <w:rPr>
                <w:rFonts w:ascii="Arial" w:hAnsi="Arial" w:cs="Arial"/>
                <w:color w:val="auto"/>
                <w:szCs w:val="24"/>
              </w:rPr>
              <w:t>S</w:t>
            </w:r>
            <w:r w:rsidR="00D1401D" w:rsidRPr="001B0041">
              <w:rPr>
                <w:rFonts w:ascii="Arial" w:hAnsi="Arial" w:cs="Arial"/>
                <w:color w:val="auto"/>
                <w:szCs w:val="24"/>
              </w:rPr>
              <w:t xml:space="preserve"> – </w:t>
            </w:r>
            <w:r w:rsidR="00D1401D" w:rsidRPr="001B0041">
              <w:rPr>
                <w:rFonts w:ascii="Arial" w:hAnsi="Arial" w:cs="Arial"/>
                <w:i/>
                <w:iCs/>
                <w:color w:val="auto"/>
                <w:szCs w:val="24"/>
              </w:rPr>
              <w:t xml:space="preserve">Please read before completing </w:t>
            </w:r>
          </w:p>
        </w:tc>
      </w:tr>
      <w:tr w:rsidR="00202FCF" w:rsidRPr="001B0041" w14:paraId="08011297" w14:textId="77777777" w:rsidTr="001B0041">
        <w:trPr>
          <w:trHeight w:val="476"/>
        </w:trPr>
        <w:tc>
          <w:tcPr>
            <w:tcW w:w="9776" w:type="dxa"/>
            <w:shd w:val="clear" w:color="auto" w:fill="F2F2F2" w:themeFill="background1" w:themeFillShade="F2"/>
          </w:tcPr>
          <w:p w14:paraId="1C9DF5B9" w14:textId="77777777" w:rsidR="004D182B" w:rsidRPr="001B0041" w:rsidRDefault="004D182B" w:rsidP="004D182B">
            <w:pPr>
              <w:numPr>
                <w:ilvl w:val="0"/>
                <w:numId w:val="40"/>
              </w:numPr>
              <w:rPr>
                <w:b/>
                <w:bCs/>
                <w:szCs w:val="24"/>
              </w:rPr>
            </w:pPr>
            <w:r w:rsidRPr="001B0041">
              <w:rPr>
                <w:b/>
                <w:bCs/>
                <w:szCs w:val="24"/>
              </w:rPr>
              <w:t>The Principal Investigator (PI) is responsible for ensuring all reports are completed to a satisfactory standard and submitted within the required timeframe. Failure to do so may result in suspension of the research activity.</w:t>
            </w:r>
          </w:p>
          <w:p w14:paraId="72E86B0F" w14:textId="77777777" w:rsidR="004D182B" w:rsidRPr="001B0041" w:rsidRDefault="004D182B" w:rsidP="004D182B">
            <w:pPr>
              <w:numPr>
                <w:ilvl w:val="0"/>
                <w:numId w:val="40"/>
              </w:numPr>
              <w:rPr>
                <w:b/>
                <w:bCs/>
                <w:szCs w:val="24"/>
              </w:rPr>
            </w:pPr>
            <w:r w:rsidRPr="001B0041">
              <w:rPr>
                <w:b/>
                <w:bCs/>
                <w:szCs w:val="24"/>
              </w:rPr>
              <w:t>Additional tables and other relevant information may be included.</w:t>
            </w:r>
          </w:p>
          <w:p w14:paraId="5383F2A9" w14:textId="17045F8F" w:rsidR="00732033" w:rsidRPr="001B0041" w:rsidRDefault="004D182B" w:rsidP="004D182B">
            <w:pPr>
              <w:numPr>
                <w:ilvl w:val="0"/>
                <w:numId w:val="40"/>
              </w:numPr>
              <w:rPr>
                <w:szCs w:val="24"/>
              </w:rPr>
            </w:pPr>
            <w:r w:rsidRPr="001B0041">
              <w:rPr>
                <w:b/>
                <w:bCs/>
                <w:szCs w:val="24"/>
              </w:rPr>
              <w:t>For all reports, the Committee strongly recommends the inclusion of photographs and video footage. You may be required to submit photographs/video footage as per your letter of approval.</w:t>
            </w:r>
          </w:p>
        </w:tc>
      </w:tr>
    </w:tbl>
    <w:tbl>
      <w:tblPr>
        <w:tblStyle w:val="TableGrid"/>
        <w:tblpPr w:leftFromText="180" w:rightFromText="180" w:vertAnchor="text" w:horzAnchor="margin" w:tblpY="23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229"/>
      </w:tblGrid>
      <w:tr w:rsidR="00687554" w:rsidRPr="001B0041" w14:paraId="796E6745" w14:textId="77777777" w:rsidTr="001B0041">
        <w:trPr>
          <w:cnfStyle w:val="100000000000" w:firstRow="1" w:lastRow="0" w:firstColumn="0" w:lastColumn="0" w:oddVBand="0" w:evenVBand="0" w:oddHBand="0" w:evenHBand="0" w:firstRowFirstColumn="0" w:firstRowLastColumn="0" w:lastRowFirstColumn="0" w:lastRowLastColumn="0"/>
        </w:trPr>
        <w:tc>
          <w:tcPr>
            <w:tcW w:w="2547" w:type="dxa"/>
            <w:tcBorders>
              <w:right w:val="none" w:sz="0" w:space="0" w:color="auto"/>
            </w:tcBorders>
            <w:shd w:val="clear" w:color="auto" w:fill="F2F2F2" w:themeFill="background1" w:themeFillShade="F2"/>
            <w:vAlign w:val="center"/>
          </w:tcPr>
          <w:p w14:paraId="32955817" w14:textId="77777777" w:rsidR="00687554" w:rsidRPr="001B0041" w:rsidRDefault="00687554" w:rsidP="001B7080">
            <w:pPr>
              <w:spacing w:after="0"/>
              <w:rPr>
                <w:color w:val="auto"/>
                <w:szCs w:val="24"/>
              </w:rPr>
            </w:pPr>
            <w:r w:rsidRPr="001B0041">
              <w:rPr>
                <w:color w:val="auto"/>
                <w:szCs w:val="24"/>
              </w:rPr>
              <w:t>AEC Activity Number</w:t>
            </w:r>
          </w:p>
        </w:tc>
        <w:tc>
          <w:tcPr>
            <w:tcW w:w="7229" w:type="dxa"/>
            <w:tcBorders>
              <w:left w:val="none" w:sz="0" w:space="0" w:color="auto"/>
            </w:tcBorders>
            <w:shd w:val="clear" w:color="auto" w:fill="auto"/>
          </w:tcPr>
          <w:p w14:paraId="26612FAB" w14:textId="77777777" w:rsidR="00687554" w:rsidRPr="001B0041" w:rsidRDefault="00687554" w:rsidP="00865451">
            <w:pPr>
              <w:rPr>
                <w:szCs w:val="24"/>
              </w:rPr>
            </w:pPr>
          </w:p>
        </w:tc>
      </w:tr>
      <w:tr w:rsidR="00687554" w:rsidRPr="001B0041" w14:paraId="4F497649" w14:textId="77777777" w:rsidTr="001B0041">
        <w:tc>
          <w:tcPr>
            <w:tcW w:w="2547" w:type="dxa"/>
            <w:shd w:val="clear" w:color="auto" w:fill="F2F2F2" w:themeFill="background1" w:themeFillShade="F2"/>
            <w:vAlign w:val="center"/>
          </w:tcPr>
          <w:p w14:paraId="1B7CAC18" w14:textId="77777777" w:rsidR="00687554" w:rsidRPr="001B0041" w:rsidRDefault="00687554" w:rsidP="001B7080">
            <w:pPr>
              <w:rPr>
                <w:b/>
                <w:szCs w:val="24"/>
              </w:rPr>
            </w:pPr>
            <w:r w:rsidRPr="001B0041">
              <w:rPr>
                <w:b/>
                <w:szCs w:val="24"/>
              </w:rPr>
              <w:t>Title of Project</w:t>
            </w:r>
          </w:p>
        </w:tc>
        <w:tc>
          <w:tcPr>
            <w:tcW w:w="7229" w:type="dxa"/>
          </w:tcPr>
          <w:p w14:paraId="18E2C919" w14:textId="77777777" w:rsidR="00687554" w:rsidRPr="001B0041" w:rsidRDefault="00687554" w:rsidP="00865451">
            <w:pPr>
              <w:rPr>
                <w:szCs w:val="24"/>
              </w:rPr>
            </w:pPr>
          </w:p>
        </w:tc>
      </w:tr>
      <w:tr w:rsidR="00687554" w:rsidRPr="001B0041" w14:paraId="4ECFF5F2" w14:textId="77777777" w:rsidTr="001B0041">
        <w:tc>
          <w:tcPr>
            <w:tcW w:w="2547" w:type="dxa"/>
            <w:shd w:val="clear" w:color="auto" w:fill="F2F2F2" w:themeFill="background1" w:themeFillShade="F2"/>
            <w:vAlign w:val="center"/>
          </w:tcPr>
          <w:p w14:paraId="504B9CD2" w14:textId="77777777" w:rsidR="00687554" w:rsidRPr="001B0041" w:rsidRDefault="00687554" w:rsidP="001B7080">
            <w:pPr>
              <w:rPr>
                <w:b/>
                <w:szCs w:val="24"/>
              </w:rPr>
            </w:pPr>
            <w:r w:rsidRPr="001B0041">
              <w:rPr>
                <w:b/>
                <w:szCs w:val="24"/>
              </w:rPr>
              <w:t xml:space="preserve">Reporting Period </w:t>
            </w:r>
            <w:r w:rsidRPr="001B0041">
              <w:rPr>
                <w:b/>
                <w:i/>
                <w:iCs/>
                <w:szCs w:val="24"/>
              </w:rPr>
              <w:t>(dd/mm/</w:t>
            </w:r>
            <w:proofErr w:type="spellStart"/>
            <w:r w:rsidRPr="001B0041">
              <w:rPr>
                <w:b/>
                <w:i/>
                <w:iCs/>
                <w:szCs w:val="24"/>
              </w:rPr>
              <w:t>yyyy</w:t>
            </w:r>
            <w:proofErr w:type="spellEnd"/>
            <w:r w:rsidRPr="001B0041">
              <w:rPr>
                <w:b/>
                <w:i/>
                <w:iCs/>
                <w:szCs w:val="24"/>
              </w:rPr>
              <w:t xml:space="preserve"> – dd/mm/</w:t>
            </w:r>
            <w:proofErr w:type="spellStart"/>
            <w:r w:rsidRPr="001B0041">
              <w:rPr>
                <w:b/>
                <w:i/>
                <w:iCs/>
                <w:szCs w:val="24"/>
              </w:rPr>
              <w:t>yyyy</w:t>
            </w:r>
            <w:proofErr w:type="spellEnd"/>
            <w:r w:rsidRPr="001B0041">
              <w:rPr>
                <w:b/>
                <w:i/>
                <w:iCs/>
                <w:szCs w:val="24"/>
              </w:rPr>
              <w:t>)</w:t>
            </w:r>
          </w:p>
        </w:tc>
        <w:tc>
          <w:tcPr>
            <w:tcW w:w="7229" w:type="dxa"/>
          </w:tcPr>
          <w:p w14:paraId="7FCBF702" w14:textId="77777777" w:rsidR="00687554" w:rsidRPr="001B0041" w:rsidRDefault="00687554" w:rsidP="00865451">
            <w:pPr>
              <w:rPr>
                <w:szCs w:val="24"/>
              </w:rPr>
            </w:pPr>
          </w:p>
        </w:tc>
      </w:tr>
      <w:tr w:rsidR="00687554" w:rsidRPr="001B0041" w14:paraId="6E548C79" w14:textId="77777777" w:rsidTr="001B0041">
        <w:tc>
          <w:tcPr>
            <w:tcW w:w="2547" w:type="dxa"/>
            <w:shd w:val="clear" w:color="auto" w:fill="F2F2F2" w:themeFill="background1" w:themeFillShade="F2"/>
            <w:vAlign w:val="center"/>
          </w:tcPr>
          <w:p w14:paraId="1B1B2640" w14:textId="5B831611" w:rsidR="00687554" w:rsidRPr="001B0041" w:rsidRDefault="00687554" w:rsidP="001B7080">
            <w:pPr>
              <w:rPr>
                <w:b/>
                <w:szCs w:val="24"/>
              </w:rPr>
            </w:pPr>
            <w:r w:rsidRPr="001B0041">
              <w:rPr>
                <w:b/>
                <w:szCs w:val="24"/>
              </w:rPr>
              <w:t>P</w:t>
            </w:r>
            <w:r w:rsidR="00F86F1B" w:rsidRPr="001B0041">
              <w:rPr>
                <w:b/>
                <w:szCs w:val="24"/>
              </w:rPr>
              <w:t>I</w:t>
            </w:r>
          </w:p>
        </w:tc>
        <w:tc>
          <w:tcPr>
            <w:tcW w:w="7229" w:type="dxa"/>
          </w:tcPr>
          <w:p w14:paraId="7B9716D9" w14:textId="77777777" w:rsidR="00687554" w:rsidRPr="001B0041" w:rsidRDefault="00687554" w:rsidP="00865451">
            <w:pPr>
              <w:rPr>
                <w:szCs w:val="24"/>
              </w:rPr>
            </w:pPr>
          </w:p>
        </w:tc>
      </w:tr>
      <w:tr w:rsidR="00687554" w:rsidRPr="001B0041" w14:paraId="7E769615" w14:textId="77777777" w:rsidTr="001B0041">
        <w:tc>
          <w:tcPr>
            <w:tcW w:w="2547" w:type="dxa"/>
            <w:shd w:val="clear" w:color="auto" w:fill="F2F2F2" w:themeFill="background1" w:themeFillShade="F2"/>
            <w:vAlign w:val="center"/>
          </w:tcPr>
          <w:p w14:paraId="3C9DF1B9" w14:textId="02748940" w:rsidR="00687554" w:rsidRPr="001B0041" w:rsidRDefault="00F86F1B" w:rsidP="001B7080">
            <w:pPr>
              <w:rPr>
                <w:b/>
                <w:szCs w:val="24"/>
              </w:rPr>
            </w:pPr>
            <w:r w:rsidRPr="001B0041">
              <w:rPr>
                <w:b/>
                <w:szCs w:val="24"/>
              </w:rPr>
              <w:t>E</w:t>
            </w:r>
            <w:r w:rsidR="00687554" w:rsidRPr="001B0041">
              <w:rPr>
                <w:b/>
                <w:szCs w:val="24"/>
              </w:rPr>
              <w:t>mail address</w:t>
            </w:r>
          </w:p>
        </w:tc>
        <w:tc>
          <w:tcPr>
            <w:tcW w:w="7229" w:type="dxa"/>
          </w:tcPr>
          <w:p w14:paraId="124F121D" w14:textId="77777777" w:rsidR="00687554" w:rsidRPr="001B0041" w:rsidRDefault="00687554" w:rsidP="00865451">
            <w:pPr>
              <w:rPr>
                <w:szCs w:val="24"/>
              </w:rPr>
            </w:pPr>
          </w:p>
        </w:tc>
      </w:tr>
      <w:tr w:rsidR="00687554" w:rsidRPr="001B0041" w14:paraId="3F78B1BC" w14:textId="77777777" w:rsidTr="001B0041">
        <w:tc>
          <w:tcPr>
            <w:tcW w:w="2547" w:type="dxa"/>
            <w:shd w:val="clear" w:color="auto" w:fill="F2F2F2" w:themeFill="background1" w:themeFillShade="F2"/>
            <w:vAlign w:val="center"/>
          </w:tcPr>
          <w:p w14:paraId="2668A2A2" w14:textId="77777777" w:rsidR="00687554" w:rsidRPr="001B0041" w:rsidRDefault="00687554" w:rsidP="001B7080">
            <w:pPr>
              <w:rPr>
                <w:b/>
                <w:szCs w:val="24"/>
              </w:rPr>
            </w:pPr>
            <w:r w:rsidRPr="001B0041">
              <w:rPr>
                <w:b/>
                <w:szCs w:val="24"/>
              </w:rPr>
              <w:t>Phone number</w:t>
            </w:r>
          </w:p>
        </w:tc>
        <w:tc>
          <w:tcPr>
            <w:tcW w:w="7229" w:type="dxa"/>
          </w:tcPr>
          <w:p w14:paraId="1733F633" w14:textId="77777777" w:rsidR="00687554" w:rsidRPr="001B0041" w:rsidRDefault="00687554" w:rsidP="00865451">
            <w:pPr>
              <w:rPr>
                <w:szCs w:val="24"/>
              </w:rPr>
            </w:pPr>
          </w:p>
        </w:tc>
      </w:tr>
      <w:tr w:rsidR="00687554" w:rsidRPr="001B0041" w14:paraId="348EB610" w14:textId="77777777" w:rsidTr="001B0041">
        <w:tc>
          <w:tcPr>
            <w:tcW w:w="2547" w:type="dxa"/>
            <w:shd w:val="clear" w:color="auto" w:fill="F2F2F2" w:themeFill="background1" w:themeFillShade="F2"/>
            <w:vAlign w:val="center"/>
          </w:tcPr>
          <w:p w14:paraId="14473D69" w14:textId="77777777" w:rsidR="00687554" w:rsidRPr="001B0041" w:rsidRDefault="00687554" w:rsidP="001B7080">
            <w:pPr>
              <w:rPr>
                <w:b/>
                <w:szCs w:val="24"/>
              </w:rPr>
            </w:pPr>
            <w:r w:rsidRPr="001B0041">
              <w:rPr>
                <w:b/>
                <w:szCs w:val="24"/>
              </w:rPr>
              <w:t>Animal species used in activity</w:t>
            </w:r>
          </w:p>
        </w:tc>
        <w:tc>
          <w:tcPr>
            <w:tcW w:w="7229" w:type="dxa"/>
          </w:tcPr>
          <w:p w14:paraId="0C0B9CE5" w14:textId="77777777" w:rsidR="00687554" w:rsidRPr="001B0041" w:rsidRDefault="00687554" w:rsidP="00865451">
            <w:pPr>
              <w:rPr>
                <w:szCs w:val="24"/>
              </w:rPr>
            </w:pPr>
          </w:p>
        </w:tc>
      </w:tr>
    </w:tbl>
    <w:p w14:paraId="7AE683D0" w14:textId="3DFDB6E9" w:rsidR="001B7080" w:rsidRPr="001B0041" w:rsidRDefault="001B7080" w:rsidP="001B7080">
      <w:pPr>
        <w:pStyle w:val="Heading3"/>
        <w:rPr>
          <w:sz w:val="24"/>
        </w:rPr>
      </w:pPr>
      <w:r w:rsidRPr="001B0041">
        <w:rPr>
          <w:sz w:val="24"/>
        </w:rPr>
        <w:lastRenderedPageBreak/>
        <w:t>Monitoring Report</w:t>
      </w:r>
    </w:p>
    <w:p w14:paraId="1590B38F" w14:textId="699B8AF9" w:rsidR="004711E1" w:rsidRPr="001B0041" w:rsidRDefault="004711E1" w:rsidP="004711E1">
      <w:pPr>
        <w:pStyle w:val="ListParagraph"/>
        <w:numPr>
          <w:ilvl w:val="0"/>
          <w:numId w:val="43"/>
        </w:numPr>
        <w:rPr>
          <w:rFonts w:asciiTheme="majorHAnsi" w:hAnsiTheme="majorHAnsi" w:cstheme="majorHAnsi"/>
          <w:b/>
          <w:bCs/>
          <w:szCs w:val="24"/>
        </w:rPr>
      </w:pPr>
      <w:r w:rsidRPr="001B0041">
        <w:rPr>
          <w:rFonts w:asciiTheme="majorHAnsi" w:hAnsiTheme="majorHAnsi" w:cstheme="majorHAnsi"/>
          <w:b/>
          <w:bCs/>
          <w:szCs w:val="24"/>
        </w:rPr>
        <w:t>Briefly discuss how the monitoring plan in your approved project application has been adhered to. Have you conducted day-to-day checks, have you been in touch with the owner, etc.?</w:t>
      </w:r>
    </w:p>
    <w:p w14:paraId="015872DA" w14:textId="77777777" w:rsidR="004711E1" w:rsidRPr="001B0041" w:rsidRDefault="004711E1" w:rsidP="004711E1">
      <w:pPr>
        <w:rPr>
          <w:rFonts w:asciiTheme="majorHAnsi" w:hAnsiTheme="majorHAnsi" w:cstheme="majorHAnsi"/>
          <w:b/>
          <w:bCs/>
          <w:szCs w:val="24"/>
        </w:rPr>
      </w:pPr>
    </w:p>
    <w:p w14:paraId="7AF00B8B" w14:textId="77777777" w:rsidR="004711E1" w:rsidRPr="001B0041" w:rsidRDefault="004711E1" w:rsidP="004711E1">
      <w:pPr>
        <w:rPr>
          <w:rFonts w:asciiTheme="majorHAnsi" w:hAnsiTheme="majorHAnsi" w:cstheme="majorHAnsi"/>
          <w:b/>
          <w:bCs/>
          <w:szCs w:val="24"/>
        </w:rPr>
      </w:pPr>
    </w:p>
    <w:p w14:paraId="6D1B28D6" w14:textId="421D7213" w:rsidR="004711E1" w:rsidRPr="001B0041" w:rsidRDefault="004711E1" w:rsidP="004711E1">
      <w:pPr>
        <w:pStyle w:val="ListParagraph"/>
        <w:numPr>
          <w:ilvl w:val="0"/>
          <w:numId w:val="43"/>
        </w:numPr>
        <w:rPr>
          <w:rFonts w:asciiTheme="majorHAnsi" w:hAnsiTheme="majorHAnsi" w:cstheme="majorHAnsi"/>
          <w:b/>
          <w:bCs/>
          <w:szCs w:val="24"/>
        </w:rPr>
      </w:pPr>
      <w:r w:rsidRPr="001B0041">
        <w:rPr>
          <w:rFonts w:asciiTheme="majorHAnsi" w:hAnsiTheme="majorHAnsi" w:cstheme="majorHAnsi"/>
          <w:b/>
          <w:bCs/>
          <w:szCs w:val="24"/>
        </w:rPr>
        <w:t>Have there been any issues that have limited your ability to monitor the welfare of your research animals? E.g., resourcing, travel.</w:t>
      </w:r>
    </w:p>
    <w:p w14:paraId="22B7C211" w14:textId="77777777" w:rsidR="004711E1" w:rsidRPr="001B0041" w:rsidRDefault="004711E1" w:rsidP="004711E1">
      <w:pPr>
        <w:rPr>
          <w:rFonts w:asciiTheme="majorHAnsi" w:hAnsiTheme="majorHAnsi" w:cstheme="majorHAnsi"/>
          <w:b/>
          <w:bCs/>
          <w:szCs w:val="24"/>
        </w:rPr>
      </w:pPr>
    </w:p>
    <w:p w14:paraId="62C167E1" w14:textId="77777777" w:rsidR="004711E1" w:rsidRPr="001B0041" w:rsidRDefault="004711E1" w:rsidP="004711E1">
      <w:pPr>
        <w:rPr>
          <w:rFonts w:asciiTheme="majorHAnsi" w:hAnsiTheme="majorHAnsi" w:cstheme="majorHAnsi"/>
          <w:b/>
          <w:bCs/>
          <w:szCs w:val="24"/>
        </w:rPr>
      </w:pPr>
    </w:p>
    <w:p w14:paraId="384EECB1" w14:textId="067B70BC" w:rsidR="00FD1C7E" w:rsidRPr="001B0041" w:rsidRDefault="004711E1" w:rsidP="00FD1C7E">
      <w:pPr>
        <w:pStyle w:val="ListParagraph"/>
        <w:numPr>
          <w:ilvl w:val="0"/>
          <w:numId w:val="43"/>
        </w:numPr>
        <w:rPr>
          <w:b/>
          <w:bCs/>
          <w:szCs w:val="24"/>
        </w:rPr>
      </w:pPr>
      <w:r w:rsidRPr="001B0041">
        <w:rPr>
          <w:rFonts w:asciiTheme="majorHAnsi" w:hAnsiTheme="majorHAnsi" w:cstheme="majorHAnsi"/>
          <w:b/>
          <w:bCs/>
          <w:szCs w:val="24"/>
        </w:rPr>
        <w:t>In the table below, please describe what you have seen while monitoring, if</w:t>
      </w:r>
      <w:r w:rsidRPr="001B0041">
        <w:rPr>
          <w:b/>
          <w:bCs/>
          <w:szCs w:val="24"/>
        </w:rPr>
        <w:t xml:space="preserve"> the category applies to you.</w:t>
      </w:r>
      <w:r w:rsidRPr="001B0041">
        <w:rPr>
          <w:b/>
          <w:bCs/>
          <w:color w:val="FF0000"/>
          <w:szCs w:val="24"/>
        </w:rPr>
        <w:t xml:space="preserve"> </w:t>
      </w:r>
      <w:r w:rsidRPr="001B0041">
        <w:rPr>
          <w:b/>
          <w:bCs/>
          <w:szCs w:val="24"/>
        </w:rPr>
        <w:t xml:space="preserve">Please attach photos and videos wherever possible. </w:t>
      </w:r>
      <w:r w:rsidRPr="001B0041">
        <w:rPr>
          <w:b/>
          <w:bCs/>
          <w:szCs w:val="24"/>
          <w:u w:val="single"/>
        </w:rPr>
        <w:t>If your letter of approval states photographs/video must be provided, it is mandatory you include these.</w:t>
      </w:r>
      <w:bookmarkEnd w:id="0"/>
      <w:bookmarkEnd w:id="1"/>
      <w:r w:rsidR="001B0041">
        <w:rPr>
          <w:b/>
          <w:bCs/>
          <w:szCs w:val="24"/>
          <w:u w:val="single"/>
        </w:rPr>
        <w:br/>
      </w:r>
    </w:p>
    <w:tbl>
      <w:tblPr>
        <w:tblStyle w:val="TableGrid"/>
        <w:tblW w:w="9923" w:type="dxa"/>
        <w:tblInd w:w="-5" w:type="dxa"/>
        <w:tblLook w:val="04A0" w:firstRow="1" w:lastRow="0" w:firstColumn="1" w:lastColumn="0" w:noHBand="0" w:noVBand="1"/>
      </w:tblPr>
      <w:tblGrid>
        <w:gridCol w:w="2128"/>
        <w:gridCol w:w="4074"/>
        <w:gridCol w:w="3721"/>
      </w:tblGrid>
      <w:tr w:rsidR="009A7DBE" w:rsidRPr="001B0041" w14:paraId="74F34DF0" w14:textId="77777777" w:rsidTr="00C8052A">
        <w:trPr>
          <w:cnfStyle w:val="100000000000" w:firstRow="1" w:lastRow="0" w:firstColumn="0" w:lastColumn="0" w:oddVBand="0" w:evenVBand="0" w:oddHBand="0" w:evenHBand="0" w:firstRowFirstColumn="0" w:firstRowLastColumn="0" w:lastRowFirstColumn="0" w:lastRowLastColumn="0"/>
          <w:trHeight w:val="663"/>
        </w:trPr>
        <w:tc>
          <w:tcPr>
            <w:tcW w:w="2128" w:type="dxa"/>
          </w:tcPr>
          <w:p w14:paraId="17CEEAB6" w14:textId="2CCAF684" w:rsidR="009A7DBE" w:rsidRPr="001B0041" w:rsidRDefault="009A7DBE" w:rsidP="00865451">
            <w:pPr>
              <w:pStyle w:val="ListParagraph"/>
              <w:ind w:left="0"/>
              <w:rPr>
                <w:szCs w:val="24"/>
              </w:rPr>
            </w:pPr>
            <w:r w:rsidRPr="001B0041">
              <w:rPr>
                <w:szCs w:val="24"/>
              </w:rPr>
              <w:t>CATEGORY</w:t>
            </w:r>
          </w:p>
        </w:tc>
        <w:tc>
          <w:tcPr>
            <w:tcW w:w="4074" w:type="dxa"/>
          </w:tcPr>
          <w:p w14:paraId="780F0A93" w14:textId="575B6928" w:rsidR="009A7DBE" w:rsidRPr="001B0041" w:rsidRDefault="009A7DBE" w:rsidP="00865451">
            <w:pPr>
              <w:pStyle w:val="ListParagraph"/>
              <w:ind w:left="0"/>
              <w:rPr>
                <w:b w:val="0"/>
                <w:szCs w:val="24"/>
              </w:rPr>
            </w:pPr>
            <w:r w:rsidRPr="001B0041">
              <w:rPr>
                <w:szCs w:val="24"/>
              </w:rPr>
              <w:t>DESCRIPTION</w:t>
            </w:r>
          </w:p>
          <w:p w14:paraId="7415AE06" w14:textId="77777777" w:rsidR="009A7DBE" w:rsidRPr="001B0041" w:rsidRDefault="009A7DBE" w:rsidP="00865451">
            <w:pPr>
              <w:pStyle w:val="ListParagraph"/>
              <w:ind w:left="0"/>
              <w:rPr>
                <w:szCs w:val="24"/>
              </w:rPr>
            </w:pPr>
          </w:p>
        </w:tc>
        <w:tc>
          <w:tcPr>
            <w:tcW w:w="3721" w:type="dxa"/>
          </w:tcPr>
          <w:p w14:paraId="7EC2097F" w14:textId="53790157" w:rsidR="009A7DBE" w:rsidRPr="001B0041" w:rsidRDefault="00914424" w:rsidP="00914424">
            <w:pPr>
              <w:spacing w:after="0"/>
              <w:rPr>
                <w:szCs w:val="24"/>
              </w:rPr>
            </w:pPr>
            <w:r w:rsidRPr="001B0041">
              <w:rPr>
                <w:szCs w:val="24"/>
              </w:rPr>
              <w:t>WHAT IS THE IMPACT ON ANIMAL WELFARE AND CAN IMPROVEMENTS BE MADE?</w:t>
            </w:r>
          </w:p>
        </w:tc>
      </w:tr>
      <w:tr w:rsidR="009A7DBE" w:rsidRPr="001B0041" w14:paraId="35DFE6A0" w14:textId="77777777" w:rsidTr="00C8052A">
        <w:trPr>
          <w:trHeight w:val="433"/>
        </w:trPr>
        <w:tc>
          <w:tcPr>
            <w:tcW w:w="2128" w:type="dxa"/>
            <w:shd w:val="clear" w:color="auto" w:fill="F2F2F2" w:themeFill="background1" w:themeFillShade="F2"/>
          </w:tcPr>
          <w:p w14:paraId="3501D352" w14:textId="77777777" w:rsidR="009A7DBE" w:rsidRPr="001B0041" w:rsidRDefault="009A7DBE" w:rsidP="00865451">
            <w:pPr>
              <w:pStyle w:val="ListParagraph"/>
              <w:ind w:left="0"/>
              <w:rPr>
                <w:b/>
                <w:bCs/>
                <w:szCs w:val="24"/>
              </w:rPr>
            </w:pPr>
            <w:r w:rsidRPr="001B0041">
              <w:rPr>
                <w:b/>
                <w:bCs/>
                <w:szCs w:val="24"/>
              </w:rPr>
              <w:t>Animal condition and general health</w:t>
            </w:r>
          </w:p>
        </w:tc>
        <w:tc>
          <w:tcPr>
            <w:tcW w:w="4074" w:type="dxa"/>
          </w:tcPr>
          <w:p w14:paraId="3D3BC8FD" w14:textId="5888BB58" w:rsidR="009A7DBE" w:rsidRPr="001B0041" w:rsidRDefault="009A7DBE" w:rsidP="00865451">
            <w:pPr>
              <w:pStyle w:val="ListParagraph"/>
              <w:ind w:left="0"/>
              <w:rPr>
                <w:color w:val="808080" w:themeColor="background2" w:themeShade="80"/>
                <w:szCs w:val="24"/>
              </w:rPr>
            </w:pPr>
            <w:r w:rsidRPr="001B0041">
              <w:rPr>
                <w:color w:val="808080" w:themeColor="background2" w:themeShade="80"/>
                <w:szCs w:val="24"/>
              </w:rPr>
              <w:t>Example: Average body condition score of sheep was 3.5. Sheep appeared alert and bright-eyed, no apparent injuries. Visually appraised a sheep who was injured in the raceway seven days ago and the sheep was walking without a limp and exhibiting normal behaviours. Pictures of sheep flock and injured sheep attached here:</w:t>
            </w:r>
          </w:p>
        </w:tc>
        <w:tc>
          <w:tcPr>
            <w:tcW w:w="3721" w:type="dxa"/>
          </w:tcPr>
          <w:p w14:paraId="399A6BC0" w14:textId="77777777" w:rsidR="009A7DBE" w:rsidRPr="001B0041" w:rsidRDefault="009A7DBE" w:rsidP="00865451">
            <w:pPr>
              <w:pStyle w:val="ListParagraph"/>
              <w:ind w:left="0"/>
              <w:rPr>
                <w:color w:val="808080" w:themeColor="background2" w:themeShade="80"/>
                <w:szCs w:val="24"/>
              </w:rPr>
            </w:pPr>
            <w:r w:rsidRPr="001B0041">
              <w:rPr>
                <w:color w:val="808080" w:themeColor="background2" w:themeShade="80"/>
                <w:szCs w:val="24"/>
              </w:rPr>
              <w:t>Example: Due to an injury in the raceway last week, we re-assessed the risks and made a slight change to our procedures to reduce risk of injury to animals. As the sheep has recovered quickly and the injury was minor, the impact on welfare was minimal.</w:t>
            </w:r>
          </w:p>
          <w:p w14:paraId="7424766B" w14:textId="77777777" w:rsidR="009A7DBE" w:rsidRPr="001B0041" w:rsidRDefault="009A7DBE" w:rsidP="00865451">
            <w:pPr>
              <w:pStyle w:val="ListParagraph"/>
              <w:ind w:left="0"/>
              <w:rPr>
                <w:szCs w:val="24"/>
              </w:rPr>
            </w:pPr>
          </w:p>
        </w:tc>
      </w:tr>
      <w:tr w:rsidR="009A7DBE" w:rsidRPr="001B0041" w14:paraId="417FDE33" w14:textId="77777777" w:rsidTr="00C8052A">
        <w:trPr>
          <w:trHeight w:val="448"/>
        </w:trPr>
        <w:tc>
          <w:tcPr>
            <w:tcW w:w="2128" w:type="dxa"/>
            <w:shd w:val="clear" w:color="auto" w:fill="F2F2F2" w:themeFill="background1" w:themeFillShade="F2"/>
          </w:tcPr>
          <w:p w14:paraId="699F566C" w14:textId="3C563816" w:rsidR="009A7DBE" w:rsidRPr="001B0041" w:rsidRDefault="009A7DBE" w:rsidP="00865451">
            <w:pPr>
              <w:pStyle w:val="ListParagraph"/>
              <w:ind w:left="0"/>
              <w:rPr>
                <w:b/>
                <w:bCs/>
                <w:szCs w:val="24"/>
              </w:rPr>
            </w:pPr>
            <w:r w:rsidRPr="001B0041">
              <w:rPr>
                <w:b/>
                <w:bCs/>
                <w:szCs w:val="24"/>
              </w:rPr>
              <w:t>Housing/</w:t>
            </w:r>
            <w:r w:rsidR="00914424" w:rsidRPr="001B0041">
              <w:rPr>
                <w:b/>
                <w:bCs/>
                <w:szCs w:val="24"/>
              </w:rPr>
              <w:t>p</w:t>
            </w:r>
            <w:r w:rsidRPr="001B0041">
              <w:rPr>
                <w:b/>
                <w:bCs/>
                <w:szCs w:val="24"/>
              </w:rPr>
              <w:t>addock details</w:t>
            </w:r>
          </w:p>
        </w:tc>
        <w:tc>
          <w:tcPr>
            <w:tcW w:w="4074" w:type="dxa"/>
          </w:tcPr>
          <w:p w14:paraId="20C36652" w14:textId="77777777" w:rsidR="009A7DBE" w:rsidRPr="001B0041" w:rsidRDefault="009A7DBE" w:rsidP="00865451">
            <w:pPr>
              <w:pStyle w:val="ListParagraph"/>
              <w:ind w:left="0"/>
              <w:rPr>
                <w:szCs w:val="24"/>
              </w:rPr>
            </w:pPr>
          </w:p>
        </w:tc>
        <w:tc>
          <w:tcPr>
            <w:tcW w:w="3721" w:type="dxa"/>
          </w:tcPr>
          <w:p w14:paraId="03391FA6" w14:textId="77777777" w:rsidR="009A7DBE" w:rsidRPr="001B0041" w:rsidRDefault="009A7DBE" w:rsidP="00865451">
            <w:pPr>
              <w:pStyle w:val="ListParagraph"/>
              <w:ind w:left="0"/>
              <w:rPr>
                <w:szCs w:val="24"/>
              </w:rPr>
            </w:pPr>
          </w:p>
        </w:tc>
      </w:tr>
      <w:tr w:rsidR="009A7DBE" w:rsidRPr="001B0041" w14:paraId="54C16618" w14:textId="77777777" w:rsidTr="00C8052A">
        <w:trPr>
          <w:trHeight w:val="448"/>
        </w:trPr>
        <w:tc>
          <w:tcPr>
            <w:tcW w:w="2128" w:type="dxa"/>
            <w:shd w:val="clear" w:color="auto" w:fill="F2F2F2" w:themeFill="background1" w:themeFillShade="F2"/>
          </w:tcPr>
          <w:p w14:paraId="617C1B87" w14:textId="77777777" w:rsidR="009A7DBE" w:rsidRPr="001B0041" w:rsidRDefault="009A7DBE" w:rsidP="00865451">
            <w:pPr>
              <w:pStyle w:val="ListParagraph"/>
              <w:ind w:left="0"/>
              <w:rPr>
                <w:b/>
                <w:bCs/>
                <w:szCs w:val="24"/>
              </w:rPr>
            </w:pPr>
            <w:r w:rsidRPr="001B0041">
              <w:rPr>
                <w:b/>
                <w:bCs/>
                <w:szCs w:val="24"/>
              </w:rPr>
              <w:t>Yards and equipment condition</w:t>
            </w:r>
          </w:p>
        </w:tc>
        <w:tc>
          <w:tcPr>
            <w:tcW w:w="4074" w:type="dxa"/>
          </w:tcPr>
          <w:p w14:paraId="7138E215" w14:textId="77777777" w:rsidR="009A7DBE" w:rsidRPr="001B0041" w:rsidRDefault="009A7DBE" w:rsidP="00865451">
            <w:pPr>
              <w:pStyle w:val="ListParagraph"/>
              <w:ind w:left="0"/>
              <w:rPr>
                <w:szCs w:val="24"/>
              </w:rPr>
            </w:pPr>
          </w:p>
        </w:tc>
        <w:tc>
          <w:tcPr>
            <w:tcW w:w="3721" w:type="dxa"/>
          </w:tcPr>
          <w:p w14:paraId="2E4629E1" w14:textId="77777777" w:rsidR="009A7DBE" w:rsidRPr="001B0041" w:rsidRDefault="009A7DBE" w:rsidP="00865451">
            <w:pPr>
              <w:pStyle w:val="ListParagraph"/>
              <w:ind w:left="0"/>
              <w:rPr>
                <w:szCs w:val="24"/>
              </w:rPr>
            </w:pPr>
          </w:p>
        </w:tc>
      </w:tr>
      <w:tr w:rsidR="009A7DBE" w:rsidRPr="001B0041" w14:paraId="73429458" w14:textId="77777777" w:rsidTr="00C8052A">
        <w:trPr>
          <w:trHeight w:val="448"/>
        </w:trPr>
        <w:tc>
          <w:tcPr>
            <w:tcW w:w="2128" w:type="dxa"/>
            <w:shd w:val="clear" w:color="auto" w:fill="F2F2F2" w:themeFill="background1" w:themeFillShade="F2"/>
          </w:tcPr>
          <w:p w14:paraId="1A7679E4" w14:textId="77777777" w:rsidR="009A7DBE" w:rsidRPr="001B0041" w:rsidRDefault="009A7DBE" w:rsidP="00865451">
            <w:pPr>
              <w:pStyle w:val="ListParagraph"/>
              <w:ind w:left="0"/>
              <w:rPr>
                <w:b/>
                <w:bCs/>
                <w:szCs w:val="24"/>
              </w:rPr>
            </w:pPr>
            <w:r w:rsidRPr="001B0041">
              <w:rPr>
                <w:b/>
                <w:bCs/>
                <w:szCs w:val="24"/>
              </w:rPr>
              <w:t>Feed/Water</w:t>
            </w:r>
          </w:p>
        </w:tc>
        <w:tc>
          <w:tcPr>
            <w:tcW w:w="4074" w:type="dxa"/>
          </w:tcPr>
          <w:p w14:paraId="4E2EEB21" w14:textId="77777777" w:rsidR="009A7DBE" w:rsidRPr="001B0041" w:rsidRDefault="009A7DBE" w:rsidP="00865451">
            <w:pPr>
              <w:pStyle w:val="ListParagraph"/>
              <w:ind w:left="0"/>
              <w:rPr>
                <w:szCs w:val="24"/>
              </w:rPr>
            </w:pPr>
          </w:p>
        </w:tc>
        <w:tc>
          <w:tcPr>
            <w:tcW w:w="3721" w:type="dxa"/>
          </w:tcPr>
          <w:p w14:paraId="78FF3FE1" w14:textId="77777777" w:rsidR="009A7DBE" w:rsidRPr="001B0041" w:rsidRDefault="009A7DBE" w:rsidP="00865451">
            <w:pPr>
              <w:pStyle w:val="ListParagraph"/>
              <w:ind w:left="0"/>
              <w:rPr>
                <w:szCs w:val="24"/>
              </w:rPr>
            </w:pPr>
          </w:p>
        </w:tc>
      </w:tr>
      <w:tr w:rsidR="009A7DBE" w:rsidRPr="001B0041" w14:paraId="1EF47613" w14:textId="77777777" w:rsidTr="00C8052A">
        <w:trPr>
          <w:trHeight w:val="433"/>
        </w:trPr>
        <w:tc>
          <w:tcPr>
            <w:tcW w:w="2128" w:type="dxa"/>
            <w:shd w:val="clear" w:color="auto" w:fill="F2F2F2" w:themeFill="background1" w:themeFillShade="F2"/>
          </w:tcPr>
          <w:p w14:paraId="5C41ECAD" w14:textId="77777777" w:rsidR="009A7DBE" w:rsidRPr="001B0041" w:rsidRDefault="009A7DBE" w:rsidP="00865451">
            <w:pPr>
              <w:pStyle w:val="ListParagraph"/>
              <w:ind w:left="0"/>
              <w:rPr>
                <w:b/>
                <w:bCs/>
                <w:szCs w:val="24"/>
              </w:rPr>
            </w:pPr>
            <w:r w:rsidRPr="001B0041">
              <w:rPr>
                <w:b/>
                <w:bCs/>
                <w:szCs w:val="24"/>
              </w:rPr>
              <w:t>Transport</w:t>
            </w:r>
          </w:p>
        </w:tc>
        <w:tc>
          <w:tcPr>
            <w:tcW w:w="4074" w:type="dxa"/>
          </w:tcPr>
          <w:p w14:paraId="68219AA9" w14:textId="77777777" w:rsidR="009A7DBE" w:rsidRPr="001B0041" w:rsidRDefault="009A7DBE" w:rsidP="00865451">
            <w:pPr>
              <w:pStyle w:val="ListParagraph"/>
              <w:ind w:left="0"/>
              <w:rPr>
                <w:szCs w:val="24"/>
              </w:rPr>
            </w:pPr>
          </w:p>
        </w:tc>
        <w:tc>
          <w:tcPr>
            <w:tcW w:w="3721" w:type="dxa"/>
          </w:tcPr>
          <w:p w14:paraId="6C374239" w14:textId="77777777" w:rsidR="009A7DBE" w:rsidRPr="001B0041" w:rsidRDefault="009A7DBE" w:rsidP="00865451">
            <w:pPr>
              <w:pStyle w:val="ListParagraph"/>
              <w:ind w:left="0"/>
              <w:rPr>
                <w:szCs w:val="24"/>
              </w:rPr>
            </w:pPr>
          </w:p>
        </w:tc>
      </w:tr>
      <w:tr w:rsidR="009A7DBE" w:rsidRPr="001B0041" w14:paraId="13F44D11" w14:textId="77777777" w:rsidTr="00C8052A">
        <w:trPr>
          <w:trHeight w:val="463"/>
        </w:trPr>
        <w:tc>
          <w:tcPr>
            <w:tcW w:w="2128" w:type="dxa"/>
            <w:shd w:val="clear" w:color="auto" w:fill="F2F2F2" w:themeFill="background1" w:themeFillShade="F2"/>
          </w:tcPr>
          <w:p w14:paraId="23628A00" w14:textId="37B052DE" w:rsidR="009A7DBE" w:rsidRPr="001B0041" w:rsidRDefault="009A7DBE" w:rsidP="00865451">
            <w:pPr>
              <w:pStyle w:val="ListParagraph"/>
              <w:ind w:left="0"/>
              <w:rPr>
                <w:b/>
                <w:bCs/>
                <w:szCs w:val="24"/>
              </w:rPr>
            </w:pPr>
            <w:r w:rsidRPr="001B0041">
              <w:rPr>
                <w:b/>
                <w:bCs/>
                <w:szCs w:val="24"/>
              </w:rPr>
              <w:t>Project-</w:t>
            </w:r>
            <w:r w:rsidR="00914424" w:rsidRPr="001B0041">
              <w:rPr>
                <w:b/>
                <w:bCs/>
                <w:szCs w:val="24"/>
              </w:rPr>
              <w:t>specific Procedures</w:t>
            </w:r>
          </w:p>
        </w:tc>
        <w:tc>
          <w:tcPr>
            <w:tcW w:w="4074" w:type="dxa"/>
          </w:tcPr>
          <w:p w14:paraId="1654E656" w14:textId="77777777" w:rsidR="009A7DBE" w:rsidRPr="001B0041" w:rsidRDefault="009A7DBE" w:rsidP="00865451">
            <w:pPr>
              <w:pStyle w:val="ListParagraph"/>
              <w:ind w:left="0"/>
              <w:rPr>
                <w:szCs w:val="24"/>
              </w:rPr>
            </w:pPr>
          </w:p>
        </w:tc>
        <w:tc>
          <w:tcPr>
            <w:tcW w:w="3721" w:type="dxa"/>
          </w:tcPr>
          <w:p w14:paraId="52153DE5" w14:textId="77777777" w:rsidR="009A7DBE" w:rsidRPr="001B0041" w:rsidRDefault="009A7DBE" w:rsidP="00865451">
            <w:pPr>
              <w:pStyle w:val="ListParagraph"/>
              <w:ind w:left="0"/>
              <w:rPr>
                <w:szCs w:val="24"/>
              </w:rPr>
            </w:pPr>
          </w:p>
        </w:tc>
      </w:tr>
    </w:tbl>
    <w:p w14:paraId="758B513F" w14:textId="77777777" w:rsidR="0008461D" w:rsidRPr="008D1637" w:rsidRDefault="0008461D" w:rsidP="00FD1C7E">
      <w:pPr>
        <w:rPr>
          <w:rFonts w:ascii="Arial" w:hAnsi="Arial" w:cs="Arial"/>
          <w:sz w:val="16"/>
          <w:szCs w:val="16"/>
        </w:rPr>
      </w:pPr>
    </w:p>
    <w:sectPr w:rsidR="0008461D" w:rsidRPr="008D1637" w:rsidSect="001B0041">
      <w:headerReference w:type="even" r:id="rId17"/>
      <w:headerReference w:type="default" r:id="rId18"/>
      <w:footerReference w:type="default" r:id="rId19"/>
      <w:headerReference w:type="first" r:id="rId20"/>
      <w:pgSz w:w="11906" w:h="16838" w:code="9"/>
      <w:pgMar w:top="1418" w:right="1134" w:bottom="993" w:left="1134"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38658" w14:textId="77777777" w:rsidR="00262EAB" w:rsidRDefault="00262EAB" w:rsidP="00E34FDB">
      <w:r>
        <w:separator/>
      </w:r>
    </w:p>
  </w:endnote>
  <w:endnote w:type="continuationSeparator" w:id="0">
    <w:p w14:paraId="2CF76AC2" w14:textId="77777777" w:rsidR="00262EAB" w:rsidRDefault="00262EAB"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EndPr/>
    <w:sdtContent>
      <w:sdt>
        <w:sdtPr>
          <w:rPr>
            <w:b w:val="0"/>
            <w:bCs/>
          </w:rPr>
          <w:id w:val="-1705238520"/>
          <w:docPartObj>
            <w:docPartGallery w:val="Page Numbers (Top of Page)"/>
            <w:docPartUnique/>
          </w:docPartObj>
        </w:sdtPr>
        <w:sdtEnd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69A5" w14:textId="77777777" w:rsidR="00262EAB" w:rsidRDefault="00262EAB" w:rsidP="00E34FDB">
      <w:r>
        <w:separator/>
      </w:r>
    </w:p>
  </w:footnote>
  <w:footnote w:type="continuationSeparator" w:id="0">
    <w:p w14:paraId="33B894B6" w14:textId="77777777" w:rsidR="00262EAB" w:rsidRDefault="00262EAB"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542C6163" w:rsidR="00737A3D" w:rsidRDefault="00097EC9">
    <w:pPr>
      <w:pStyle w:val="Header"/>
    </w:pPr>
    <w:r>
      <w:rPr>
        <w:noProof/>
      </w:rPr>
      <mc:AlternateContent>
        <mc:Choice Requires="wps">
          <w:drawing>
            <wp:anchor distT="0" distB="0" distL="0" distR="0" simplePos="0" relativeHeight="251658241" behindDoc="0" locked="0" layoutInCell="1" allowOverlap="1" wp14:anchorId="45A0EE87" wp14:editId="60CBE71A">
              <wp:simplePos x="635" y="635"/>
              <wp:positionH relativeFrom="page">
                <wp:align>center</wp:align>
              </wp:positionH>
              <wp:positionV relativeFrom="page">
                <wp:align>top</wp:align>
              </wp:positionV>
              <wp:extent cx="1249045" cy="376555"/>
              <wp:effectExtent l="0" t="0" r="8255" b="4445"/>
              <wp:wrapNone/>
              <wp:docPr id="192930771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0EE87"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textbox style="mso-fit-shape-to-text:t" inset="0,15pt,0,0">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50BCF216" w:rsidR="00737A3D" w:rsidRDefault="00097EC9">
    <w:pPr>
      <w:pStyle w:val="Header"/>
    </w:pPr>
    <w:r>
      <w:rPr>
        <w:noProof/>
      </w:rPr>
      <mc:AlternateContent>
        <mc:Choice Requires="wps">
          <w:drawing>
            <wp:anchor distT="0" distB="0" distL="0" distR="0" simplePos="0" relativeHeight="251658242" behindDoc="0" locked="0" layoutInCell="1" allowOverlap="1" wp14:anchorId="7BA00DE1" wp14:editId="71E19AAF">
              <wp:simplePos x="723900" y="1047750"/>
              <wp:positionH relativeFrom="page">
                <wp:align>center</wp:align>
              </wp:positionH>
              <wp:positionV relativeFrom="page">
                <wp:align>top</wp:align>
              </wp:positionV>
              <wp:extent cx="1249045" cy="376555"/>
              <wp:effectExtent l="0" t="0" r="8255" b="4445"/>
              <wp:wrapNone/>
              <wp:docPr id="43484835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00DE1"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textbox style="mso-fit-shape-to-text:t" inset="0,15pt,0,0">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0E1DF614" w:rsidR="00737A3D" w:rsidRDefault="00097EC9">
    <w:pPr>
      <w:pStyle w:val="Header"/>
    </w:pPr>
    <w:r>
      <w:rPr>
        <w:noProof/>
      </w:rPr>
      <mc:AlternateContent>
        <mc:Choice Requires="wps">
          <w:drawing>
            <wp:anchor distT="0" distB="0" distL="0" distR="0" simplePos="0" relativeHeight="251658240" behindDoc="0" locked="0" layoutInCell="1" allowOverlap="1" wp14:anchorId="2E76122B" wp14:editId="0EF29222">
              <wp:simplePos x="635" y="635"/>
              <wp:positionH relativeFrom="page">
                <wp:align>center</wp:align>
              </wp:positionH>
              <wp:positionV relativeFrom="page">
                <wp:align>top</wp:align>
              </wp:positionV>
              <wp:extent cx="1249045" cy="376555"/>
              <wp:effectExtent l="0" t="0" r="8255" b="4445"/>
              <wp:wrapNone/>
              <wp:docPr id="2717982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6122B"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textbox style="mso-fit-shape-to-text:t" inset="0,15pt,0,0">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3C43676"/>
    <w:multiLevelType w:val="multilevel"/>
    <w:tmpl w:val="93083648"/>
    <w:numStyleLink w:val="Numbering"/>
  </w:abstractNum>
  <w:abstractNum w:abstractNumId="12" w15:restartNumberingAfterBreak="0">
    <w:nsid w:val="0596072D"/>
    <w:multiLevelType w:val="hybridMultilevel"/>
    <w:tmpl w:val="2076B934"/>
    <w:lvl w:ilvl="0" w:tplc="7074B506">
      <w:start w:val="1"/>
      <w:numFmt w:val="bullet"/>
      <w:lvlText w:val=""/>
      <w:lvlJc w:val="left"/>
      <w:pPr>
        <w:tabs>
          <w:tab w:val="num" w:pos="360"/>
        </w:tabs>
        <w:ind w:left="360" w:hanging="360"/>
      </w:pPr>
      <w:rPr>
        <w:rFonts w:ascii="Symbol" w:hAnsi="Symbol" w:hint="default"/>
        <w:sz w:val="20"/>
        <w:szCs w:val="20"/>
      </w:rPr>
    </w:lvl>
    <w:lvl w:ilvl="1" w:tplc="52F4ADBE" w:tentative="1">
      <w:start w:val="1"/>
      <w:numFmt w:val="bullet"/>
      <w:lvlText w:val="o"/>
      <w:lvlJc w:val="left"/>
      <w:pPr>
        <w:tabs>
          <w:tab w:val="num" w:pos="1080"/>
        </w:tabs>
        <w:ind w:left="1080" w:hanging="360"/>
      </w:pPr>
      <w:rPr>
        <w:rFonts w:ascii="Courier New" w:hAnsi="Courier New" w:cs="Courier New" w:hint="default"/>
      </w:rPr>
    </w:lvl>
    <w:lvl w:ilvl="2" w:tplc="C916F118" w:tentative="1">
      <w:start w:val="1"/>
      <w:numFmt w:val="bullet"/>
      <w:lvlText w:val=""/>
      <w:lvlJc w:val="left"/>
      <w:pPr>
        <w:tabs>
          <w:tab w:val="num" w:pos="1800"/>
        </w:tabs>
        <w:ind w:left="1800" w:hanging="360"/>
      </w:pPr>
      <w:rPr>
        <w:rFonts w:ascii="Wingdings" w:hAnsi="Wingdings" w:hint="default"/>
      </w:rPr>
    </w:lvl>
    <w:lvl w:ilvl="3" w:tplc="E7FE8066" w:tentative="1">
      <w:start w:val="1"/>
      <w:numFmt w:val="bullet"/>
      <w:lvlText w:val=""/>
      <w:lvlJc w:val="left"/>
      <w:pPr>
        <w:tabs>
          <w:tab w:val="num" w:pos="2520"/>
        </w:tabs>
        <w:ind w:left="2520" w:hanging="360"/>
      </w:pPr>
      <w:rPr>
        <w:rFonts w:ascii="Symbol" w:hAnsi="Symbol" w:hint="default"/>
      </w:rPr>
    </w:lvl>
    <w:lvl w:ilvl="4" w:tplc="4DFAEAC2" w:tentative="1">
      <w:start w:val="1"/>
      <w:numFmt w:val="bullet"/>
      <w:lvlText w:val="o"/>
      <w:lvlJc w:val="left"/>
      <w:pPr>
        <w:tabs>
          <w:tab w:val="num" w:pos="3240"/>
        </w:tabs>
        <w:ind w:left="3240" w:hanging="360"/>
      </w:pPr>
      <w:rPr>
        <w:rFonts w:ascii="Courier New" w:hAnsi="Courier New" w:cs="Courier New" w:hint="default"/>
      </w:rPr>
    </w:lvl>
    <w:lvl w:ilvl="5" w:tplc="BD76D3AE" w:tentative="1">
      <w:start w:val="1"/>
      <w:numFmt w:val="bullet"/>
      <w:lvlText w:val=""/>
      <w:lvlJc w:val="left"/>
      <w:pPr>
        <w:tabs>
          <w:tab w:val="num" w:pos="3960"/>
        </w:tabs>
        <w:ind w:left="3960" w:hanging="360"/>
      </w:pPr>
      <w:rPr>
        <w:rFonts w:ascii="Wingdings" w:hAnsi="Wingdings" w:hint="default"/>
      </w:rPr>
    </w:lvl>
    <w:lvl w:ilvl="6" w:tplc="3F9E14F4" w:tentative="1">
      <w:start w:val="1"/>
      <w:numFmt w:val="bullet"/>
      <w:lvlText w:val=""/>
      <w:lvlJc w:val="left"/>
      <w:pPr>
        <w:tabs>
          <w:tab w:val="num" w:pos="4680"/>
        </w:tabs>
        <w:ind w:left="4680" w:hanging="360"/>
      </w:pPr>
      <w:rPr>
        <w:rFonts w:ascii="Symbol" w:hAnsi="Symbol" w:hint="default"/>
      </w:rPr>
    </w:lvl>
    <w:lvl w:ilvl="7" w:tplc="15D4E292" w:tentative="1">
      <w:start w:val="1"/>
      <w:numFmt w:val="bullet"/>
      <w:lvlText w:val="o"/>
      <w:lvlJc w:val="left"/>
      <w:pPr>
        <w:tabs>
          <w:tab w:val="num" w:pos="5400"/>
        </w:tabs>
        <w:ind w:left="5400" w:hanging="360"/>
      </w:pPr>
      <w:rPr>
        <w:rFonts w:ascii="Courier New" w:hAnsi="Courier New" w:cs="Courier New" w:hint="default"/>
      </w:rPr>
    </w:lvl>
    <w:lvl w:ilvl="8" w:tplc="A192D21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C2D48CE"/>
    <w:multiLevelType w:val="multilevel"/>
    <w:tmpl w:val="93083648"/>
    <w:numStyleLink w:val="Numbering"/>
  </w:abstractNum>
  <w:abstractNum w:abstractNumId="17" w15:restartNumberingAfterBreak="0">
    <w:nsid w:val="0C816718"/>
    <w:multiLevelType w:val="multilevel"/>
    <w:tmpl w:val="93083648"/>
    <w:numStyleLink w:val="Numbering"/>
  </w:abstractNum>
  <w:abstractNum w:abstractNumId="18" w15:restartNumberingAfterBreak="0">
    <w:nsid w:val="0D5A5E93"/>
    <w:multiLevelType w:val="multilevel"/>
    <w:tmpl w:val="E500EDE0"/>
    <w:numStyleLink w:val="Bullets"/>
  </w:abstractNum>
  <w:abstractNum w:abstractNumId="19"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0" w15:restartNumberingAfterBreak="0">
    <w:nsid w:val="132D53ED"/>
    <w:multiLevelType w:val="multilevel"/>
    <w:tmpl w:val="93083648"/>
    <w:numStyleLink w:val="Numbering"/>
  </w:abstractNum>
  <w:abstractNum w:abstractNumId="21" w15:restartNumberingAfterBreak="0">
    <w:nsid w:val="14C628B7"/>
    <w:multiLevelType w:val="hybridMultilevel"/>
    <w:tmpl w:val="834686CA"/>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BF2D73"/>
    <w:multiLevelType w:val="hybridMultilevel"/>
    <w:tmpl w:val="A3EC3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322B09"/>
    <w:multiLevelType w:val="multilevel"/>
    <w:tmpl w:val="93083648"/>
    <w:numStyleLink w:val="Numbering"/>
  </w:abstractNum>
  <w:abstractNum w:abstractNumId="25" w15:restartNumberingAfterBreak="0">
    <w:nsid w:val="321F1D0F"/>
    <w:multiLevelType w:val="multilevel"/>
    <w:tmpl w:val="E500EDE0"/>
    <w:numStyleLink w:val="Bullets"/>
  </w:abstractNum>
  <w:abstractNum w:abstractNumId="26" w15:restartNumberingAfterBreak="0">
    <w:nsid w:val="41397427"/>
    <w:multiLevelType w:val="multilevel"/>
    <w:tmpl w:val="93083648"/>
    <w:numStyleLink w:val="Numbering"/>
  </w:abstractNum>
  <w:abstractNum w:abstractNumId="27"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4E7F1CD0"/>
    <w:multiLevelType w:val="multilevel"/>
    <w:tmpl w:val="93083648"/>
    <w:numStyleLink w:val="Numbering"/>
  </w:abstractNum>
  <w:abstractNum w:abstractNumId="29"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5E1815"/>
    <w:multiLevelType w:val="multilevel"/>
    <w:tmpl w:val="E500EDE0"/>
    <w:numStyleLink w:val="Bullets"/>
  </w:abstractNum>
  <w:abstractNum w:abstractNumId="31" w15:restartNumberingAfterBreak="0">
    <w:nsid w:val="56C507E6"/>
    <w:multiLevelType w:val="hybridMultilevel"/>
    <w:tmpl w:val="D55488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8B73D84"/>
    <w:multiLevelType w:val="multilevel"/>
    <w:tmpl w:val="50041352"/>
    <w:numStyleLink w:val="ListHeadings"/>
  </w:abstractNum>
  <w:abstractNum w:abstractNumId="34" w15:restartNumberingAfterBreak="0">
    <w:nsid w:val="596A0C8C"/>
    <w:multiLevelType w:val="multilevel"/>
    <w:tmpl w:val="93083648"/>
    <w:numStyleLink w:val="Numbering"/>
  </w:abstractNum>
  <w:abstractNum w:abstractNumId="35"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6" w15:restartNumberingAfterBreak="0">
    <w:nsid w:val="605E3CBC"/>
    <w:multiLevelType w:val="multilevel"/>
    <w:tmpl w:val="E500EDE0"/>
    <w:numStyleLink w:val="Bullets"/>
  </w:abstractNum>
  <w:abstractNum w:abstractNumId="37"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8" w15:restartNumberingAfterBreak="0">
    <w:nsid w:val="643520E2"/>
    <w:multiLevelType w:val="multilevel"/>
    <w:tmpl w:val="E500EDE0"/>
    <w:numStyleLink w:val="Bullets"/>
  </w:abstractNum>
  <w:abstractNum w:abstractNumId="39" w15:restartNumberingAfterBreak="0">
    <w:nsid w:val="660D51AD"/>
    <w:multiLevelType w:val="multilevel"/>
    <w:tmpl w:val="93083648"/>
    <w:numStyleLink w:val="Numbering"/>
  </w:abstractNum>
  <w:abstractNum w:abstractNumId="40" w15:restartNumberingAfterBreak="0">
    <w:nsid w:val="68247D93"/>
    <w:multiLevelType w:val="hybridMultilevel"/>
    <w:tmpl w:val="A8042A6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7"/>
  </w:num>
  <w:num w:numId="12" w16cid:durableId="1261796759">
    <w:abstractNumId w:val="38"/>
  </w:num>
  <w:num w:numId="13" w16cid:durableId="1043405154">
    <w:abstractNumId w:val="25"/>
  </w:num>
  <w:num w:numId="14" w16cid:durableId="846598071">
    <w:abstractNumId w:val="19"/>
  </w:num>
  <w:num w:numId="15" w16cid:durableId="1311640227">
    <w:abstractNumId w:val="41"/>
  </w:num>
  <w:num w:numId="16" w16cid:durableId="881941196">
    <w:abstractNumId w:val="28"/>
  </w:num>
  <w:num w:numId="17" w16cid:durableId="533617442">
    <w:abstractNumId w:val="39"/>
  </w:num>
  <w:num w:numId="18" w16cid:durableId="250312982">
    <w:abstractNumId w:val="11"/>
  </w:num>
  <w:num w:numId="19" w16cid:durableId="385955825">
    <w:abstractNumId w:val="16"/>
  </w:num>
  <w:num w:numId="20" w16cid:durableId="1408189744">
    <w:abstractNumId w:val="26"/>
  </w:num>
  <w:num w:numId="21" w16cid:durableId="1370494809">
    <w:abstractNumId w:val="20"/>
  </w:num>
  <w:num w:numId="22" w16cid:durableId="659580476">
    <w:abstractNumId w:val="15"/>
  </w:num>
  <w:num w:numId="23" w16cid:durableId="2036539326">
    <w:abstractNumId w:val="18"/>
  </w:num>
  <w:num w:numId="24" w16cid:durableId="1303265532">
    <w:abstractNumId w:val="24"/>
  </w:num>
  <w:num w:numId="25" w16cid:durableId="1737582058">
    <w:abstractNumId w:val="34"/>
  </w:num>
  <w:num w:numId="26" w16cid:durableId="974717717">
    <w:abstractNumId w:val="33"/>
  </w:num>
  <w:num w:numId="27" w16cid:durableId="444039133">
    <w:abstractNumId w:val="22"/>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7"/>
  </w:num>
  <w:num w:numId="30" w16cid:durableId="2126147790">
    <w:abstractNumId w:val="36"/>
  </w:num>
  <w:num w:numId="31" w16cid:durableId="616912923">
    <w:abstractNumId w:val="30"/>
  </w:num>
  <w:num w:numId="32" w16cid:durableId="1744983779">
    <w:abstractNumId w:val="17"/>
  </w:num>
  <w:num w:numId="33" w16cid:durableId="110631617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29"/>
  </w:num>
  <w:num w:numId="36" w16cid:durableId="1733310307">
    <w:abstractNumId w:val="23"/>
  </w:num>
  <w:num w:numId="37" w16cid:durableId="1929923875">
    <w:abstractNumId w:val="14"/>
  </w:num>
  <w:num w:numId="38" w16cid:durableId="1301570009">
    <w:abstractNumId w:val="35"/>
  </w:num>
  <w:num w:numId="39" w16cid:durableId="1242714275">
    <w:abstractNumId w:val="32"/>
  </w:num>
  <w:num w:numId="40" w16cid:durableId="310329779">
    <w:abstractNumId w:val="12"/>
  </w:num>
  <w:num w:numId="41" w16cid:durableId="1250849090">
    <w:abstractNumId w:val="40"/>
  </w:num>
  <w:num w:numId="42" w16cid:durableId="1521427840">
    <w:abstractNumId w:val="31"/>
  </w:num>
  <w:num w:numId="43" w16cid:durableId="8471346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2146"/>
    <w:rsid w:val="000056FC"/>
    <w:rsid w:val="00007ECD"/>
    <w:rsid w:val="000121F6"/>
    <w:rsid w:val="0001308E"/>
    <w:rsid w:val="000250EF"/>
    <w:rsid w:val="000300AF"/>
    <w:rsid w:val="000441ED"/>
    <w:rsid w:val="00044A08"/>
    <w:rsid w:val="000513E4"/>
    <w:rsid w:val="000523E6"/>
    <w:rsid w:val="0006314B"/>
    <w:rsid w:val="000724AE"/>
    <w:rsid w:val="000724FB"/>
    <w:rsid w:val="00074921"/>
    <w:rsid w:val="0007508E"/>
    <w:rsid w:val="00075C28"/>
    <w:rsid w:val="0008037D"/>
    <w:rsid w:val="00084296"/>
    <w:rsid w:val="0008461D"/>
    <w:rsid w:val="00085CD2"/>
    <w:rsid w:val="000917D6"/>
    <w:rsid w:val="00092169"/>
    <w:rsid w:val="00092DF4"/>
    <w:rsid w:val="00093534"/>
    <w:rsid w:val="000968D4"/>
    <w:rsid w:val="00097EC9"/>
    <w:rsid w:val="000A100A"/>
    <w:rsid w:val="000A55BC"/>
    <w:rsid w:val="000A61B7"/>
    <w:rsid w:val="000B2C7B"/>
    <w:rsid w:val="000B497F"/>
    <w:rsid w:val="000B515F"/>
    <w:rsid w:val="000C065A"/>
    <w:rsid w:val="000C6158"/>
    <w:rsid w:val="000C704B"/>
    <w:rsid w:val="000D5B68"/>
    <w:rsid w:val="000D6803"/>
    <w:rsid w:val="000D7EE8"/>
    <w:rsid w:val="000E3F1B"/>
    <w:rsid w:val="000E7454"/>
    <w:rsid w:val="000F57B5"/>
    <w:rsid w:val="001000F9"/>
    <w:rsid w:val="00102A7C"/>
    <w:rsid w:val="001069EE"/>
    <w:rsid w:val="00106B1C"/>
    <w:rsid w:val="001074E7"/>
    <w:rsid w:val="0011017B"/>
    <w:rsid w:val="00112E8F"/>
    <w:rsid w:val="00113514"/>
    <w:rsid w:val="001143A8"/>
    <w:rsid w:val="001148A7"/>
    <w:rsid w:val="001268BC"/>
    <w:rsid w:val="00130524"/>
    <w:rsid w:val="001315BE"/>
    <w:rsid w:val="00131E90"/>
    <w:rsid w:val="00140E68"/>
    <w:rsid w:val="001509E3"/>
    <w:rsid w:val="001511CC"/>
    <w:rsid w:val="0015387E"/>
    <w:rsid w:val="00155796"/>
    <w:rsid w:val="0015651C"/>
    <w:rsid w:val="0015679A"/>
    <w:rsid w:val="00156DEE"/>
    <w:rsid w:val="001576B0"/>
    <w:rsid w:val="00160CD6"/>
    <w:rsid w:val="0016285E"/>
    <w:rsid w:val="00167FA6"/>
    <w:rsid w:val="00171DF1"/>
    <w:rsid w:val="00173D61"/>
    <w:rsid w:val="00175E3A"/>
    <w:rsid w:val="00176A3C"/>
    <w:rsid w:val="00190BD8"/>
    <w:rsid w:val="001A0D77"/>
    <w:rsid w:val="001A4502"/>
    <w:rsid w:val="001A508E"/>
    <w:rsid w:val="001B0041"/>
    <w:rsid w:val="001B7080"/>
    <w:rsid w:val="001C1BA0"/>
    <w:rsid w:val="001C4207"/>
    <w:rsid w:val="001C7835"/>
    <w:rsid w:val="001D1E68"/>
    <w:rsid w:val="001E0B4B"/>
    <w:rsid w:val="001E2E3A"/>
    <w:rsid w:val="001E352F"/>
    <w:rsid w:val="001E4C19"/>
    <w:rsid w:val="001E620E"/>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36FA"/>
    <w:rsid w:val="00240B7E"/>
    <w:rsid w:val="002419DD"/>
    <w:rsid w:val="002458A9"/>
    <w:rsid w:val="00246435"/>
    <w:rsid w:val="00246BCF"/>
    <w:rsid w:val="00246F60"/>
    <w:rsid w:val="00247460"/>
    <w:rsid w:val="00262EAB"/>
    <w:rsid w:val="0026315D"/>
    <w:rsid w:val="0026583A"/>
    <w:rsid w:val="002663F8"/>
    <w:rsid w:val="002676CE"/>
    <w:rsid w:val="0027071E"/>
    <w:rsid w:val="00270834"/>
    <w:rsid w:val="002715C2"/>
    <w:rsid w:val="00272F7F"/>
    <w:rsid w:val="00274AFF"/>
    <w:rsid w:val="00275B2D"/>
    <w:rsid w:val="002814E6"/>
    <w:rsid w:val="00283F95"/>
    <w:rsid w:val="00286A3A"/>
    <w:rsid w:val="00293388"/>
    <w:rsid w:val="002A0ECF"/>
    <w:rsid w:val="002A2620"/>
    <w:rsid w:val="002A3AF3"/>
    <w:rsid w:val="002A45E8"/>
    <w:rsid w:val="002A6A4F"/>
    <w:rsid w:val="002B7CAC"/>
    <w:rsid w:val="002C76F6"/>
    <w:rsid w:val="002C77E9"/>
    <w:rsid w:val="002D1704"/>
    <w:rsid w:val="002E0EDA"/>
    <w:rsid w:val="002E4812"/>
    <w:rsid w:val="002F3680"/>
    <w:rsid w:val="002F68B4"/>
    <w:rsid w:val="00300A34"/>
    <w:rsid w:val="00302692"/>
    <w:rsid w:val="00304C20"/>
    <w:rsid w:val="00305171"/>
    <w:rsid w:val="003066BE"/>
    <w:rsid w:val="00307075"/>
    <w:rsid w:val="00307CCA"/>
    <w:rsid w:val="00313E85"/>
    <w:rsid w:val="003140F1"/>
    <w:rsid w:val="0031645F"/>
    <w:rsid w:val="00317D2D"/>
    <w:rsid w:val="003211B2"/>
    <w:rsid w:val="00324D68"/>
    <w:rsid w:val="0032584D"/>
    <w:rsid w:val="00326E65"/>
    <w:rsid w:val="003307B2"/>
    <w:rsid w:val="00340A6B"/>
    <w:rsid w:val="0034680A"/>
    <w:rsid w:val="00353E93"/>
    <w:rsid w:val="00360B23"/>
    <w:rsid w:val="00361777"/>
    <w:rsid w:val="00363FF8"/>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C3BD1"/>
    <w:rsid w:val="003C7281"/>
    <w:rsid w:val="003D23A3"/>
    <w:rsid w:val="003D3729"/>
    <w:rsid w:val="003D5856"/>
    <w:rsid w:val="003E0F63"/>
    <w:rsid w:val="003E14EE"/>
    <w:rsid w:val="003E2762"/>
    <w:rsid w:val="003E4640"/>
    <w:rsid w:val="003E62E8"/>
    <w:rsid w:val="003E6CE3"/>
    <w:rsid w:val="003F348F"/>
    <w:rsid w:val="003F4D0D"/>
    <w:rsid w:val="00401243"/>
    <w:rsid w:val="00404E4F"/>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7CEC"/>
    <w:rsid w:val="00455177"/>
    <w:rsid w:val="004635FD"/>
    <w:rsid w:val="00467428"/>
    <w:rsid w:val="004711E1"/>
    <w:rsid w:val="00473C8F"/>
    <w:rsid w:val="00480C6F"/>
    <w:rsid w:val="004831C2"/>
    <w:rsid w:val="00483505"/>
    <w:rsid w:val="00485BF1"/>
    <w:rsid w:val="00485C24"/>
    <w:rsid w:val="004871DA"/>
    <w:rsid w:val="004912C8"/>
    <w:rsid w:val="004A0977"/>
    <w:rsid w:val="004A1ABC"/>
    <w:rsid w:val="004A374E"/>
    <w:rsid w:val="004B3C5C"/>
    <w:rsid w:val="004B609E"/>
    <w:rsid w:val="004C79CA"/>
    <w:rsid w:val="004D182B"/>
    <w:rsid w:val="004D25CF"/>
    <w:rsid w:val="004D5D5C"/>
    <w:rsid w:val="004E0833"/>
    <w:rsid w:val="004E23AE"/>
    <w:rsid w:val="004E28C6"/>
    <w:rsid w:val="004F138F"/>
    <w:rsid w:val="004F1A16"/>
    <w:rsid w:val="004F2F1A"/>
    <w:rsid w:val="004F670D"/>
    <w:rsid w:val="00500C61"/>
    <w:rsid w:val="0050197C"/>
    <w:rsid w:val="00502144"/>
    <w:rsid w:val="00503C97"/>
    <w:rsid w:val="00504B4A"/>
    <w:rsid w:val="00504D51"/>
    <w:rsid w:val="00505E73"/>
    <w:rsid w:val="0050670B"/>
    <w:rsid w:val="005122D4"/>
    <w:rsid w:val="005141E8"/>
    <w:rsid w:val="005156B1"/>
    <w:rsid w:val="00517C39"/>
    <w:rsid w:val="005216CF"/>
    <w:rsid w:val="00521C49"/>
    <w:rsid w:val="0053006A"/>
    <w:rsid w:val="00531503"/>
    <w:rsid w:val="00533898"/>
    <w:rsid w:val="00534640"/>
    <w:rsid w:val="005459C2"/>
    <w:rsid w:val="00550C99"/>
    <w:rsid w:val="005519E1"/>
    <w:rsid w:val="00553413"/>
    <w:rsid w:val="005568E8"/>
    <w:rsid w:val="00557345"/>
    <w:rsid w:val="00573F03"/>
    <w:rsid w:val="005759B2"/>
    <w:rsid w:val="00575B5A"/>
    <w:rsid w:val="00577E2E"/>
    <w:rsid w:val="0058369E"/>
    <w:rsid w:val="00583A11"/>
    <w:rsid w:val="00592D85"/>
    <w:rsid w:val="00593314"/>
    <w:rsid w:val="005936CB"/>
    <w:rsid w:val="00593964"/>
    <w:rsid w:val="00594496"/>
    <w:rsid w:val="00596224"/>
    <w:rsid w:val="005A65BA"/>
    <w:rsid w:val="005B000C"/>
    <w:rsid w:val="005B6D83"/>
    <w:rsid w:val="005B7AF3"/>
    <w:rsid w:val="005C042E"/>
    <w:rsid w:val="005C180A"/>
    <w:rsid w:val="005C55CA"/>
    <w:rsid w:val="005C5EA2"/>
    <w:rsid w:val="005C6618"/>
    <w:rsid w:val="005C76A0"/>
    <w:rsid w:val="005D3DD7"/>
    <w:rsid w:val="005D45A1"/>
    <w:rsid w:val="005E602D"/>
    <w:rsid w:val="005F23DB"/>
    <w:rsid w:val="005F2600"/>
    <w:rsid w:val="005F69A8"/>
    <w:rsid w:val="005F6C8C"/>
    <w:rsid w:val="006001FD"/>
    <w:rsid w:val="006022CF"/>
    <w:rsid w:val="00602C13"/>
    <w:rsid w:val="00603FD5"/>
    <w:rsid w:val="00607C5E"/>
    <w:rsid w:val="00616DC8"/>
    <w:rsid w:val="00616FD5"/>
    <w:rsid w:val="00630481"/>
    <w:rsid w:val="00633CF4"/>
    <w:rsid w:val="00636FEA"/>
    <w:rsid w:val="00641FBB"/>
    <w:rsid w:val="00647983"/>
    <w:rsid w:val="0065176B"/>
    <w:rsid w:val="006535E1"/>
    <w:rsid w:val="00654349"/>
    <w:rsid w:val="0067014A"/>
    <w:rsid w:val="00672AB3"/>
    <w:rsid w:val="00673965"/>
    <w:rsid w:val="00677D1A"/>
    <w:rsid w:val="00685D52"/>
    <w:rsid w:val="00687214"/>
    <w:rsid w:val="0068724F"/>
    <w:rsid w:val="00687554"/>
    <w:rsid w:val="006875EB"/>
    <w:rsid w:val="00690637"/>
    <w:rsid w:val="00693358"/>
    <w:rsid w:val="00693E01"/>
    <w:rsid w:val="006A05BC"/>
    <w:rsid w:val="006A1DEF"/>
    <w:rsid w:val="006A681E"/>
    <w:rsid w:val="006B0569"/>
    <w:rsid w:val="006B6760"/>
    <w:rsid w:val="006C05F0"/>
    <w:rsid w:val="006C0CF4"/>
    <w:rsid w:val="006C4AF4"/>
    <w:rsid w:val="006C55C8"/>
    <w:rsid w:val="006D1D78"/>
    <w:rsid w:val="006D3F2F"/>
    <w:rsid w:val="006D482D"/>
    <w:rsid w:val="006D581B"/>
    <w:rsid w:val="006E1306"/>
    <w:rsid w:val="006E3536"/>
    <w:rsid w:val="006E4F74"/>
    <w:rsid w:val="006E6057"/>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51F1F"/>
    <w:rsid w:val="00753E4B"/>
    <w:rsid w:val="007571C3"/>
    <w:rsid w:val="007601AD"/>
    <w:rsid w:val="00763D8C"/>
    <w:rsid w:val="007640FC"/>
    <w:rsid w:val="00764CBC"/>
    <w:rsid w:val="00771033"/>
    <w:rsid w:val="00771227"/>
    <w:rsid w:val="00771DD5"/>
    <w:rsid w:val="00780B2D"/>
    <w:rsid w:val="007850C3"/>
    <w:rsid w:val="00786B30"/>
    <w:rsid w:val="0079016C"/>
    <w:rsid w:val="00792221"/>
    <w:rsid w:val="007945CE"/>
    <w:rsid w:val="00794ECA"/>
    <w:rsid w:val="00797EE2"/>
    <w:rsid w:val="007A0363"/>
    <w:rsid w:val="007A4B92"/>
    <w:rsid w:val="007B0C1A"/>
    <w:rsid w:val="007B2205"/>
    <w:rsid w:val="007B629C"/>
    <w:rsid w:val="007C090F"/>
    <w:rsid w:val="007C1DA8"/>
    <w:rsid w:val="007C5C7C"/>
    <w:rsid w:val="007C7FE3"/>
    <w:rsid w:val="007D0BF7"/>
    <w:rsid w:val="007D636D"/>
    <w:rsid w:val="007F2A30"/>
    <w:rsid w:val="00801808"/>
    <w:rsid w:val="0080196A"/>
    <w:rsid w:val="00802381"/>
    <w:rsid w:val="008037B6"/>
    <w:rsid w:val="008038B4"/>
    <w:rsid w:val="00803AA6"/>
    <w:rsid w:val="00811B75"/>
    <w:rsid w:val="00811CD1"/>
    <w:rsid w:val="0081533C"/>
    <w:rsid w:val="0081577B"/>
    <w:rsid w:val="00816E17"/>
    <w:rsid w:val="008220CD"/>
    <w:rsid w:val="008229BD"/>
    <w:rsid w:val="008252E9"/>
    <w:rsid w:val="00826750"/>
    <w:rsid w:val="00827D10"/>
    <w:rsid w:val="008320E4"/>
    <w:rsid w:val="0083229E"/>
    <w:rsid w:val="00852145"/>
    <w:rsid w:val="0085439B"/>
    <w:rsid w:val="00865153"/>
    <w:rsid w:val="00867E3B"/>
    <w:rsid w:val="008728BF"/>
    <w:rsid w:val="00874035"/>
    <w:rsid w:val="00882CE3"/>
    <w:rsid w:val="00884099"/>
    <w:rsid w:val="00884E9F"/>
    <w:rsid w:val="00886948"/>
    <w:rsid w:val="008875FE"/>
    <w:rsid w:val="0089026B"/>
    <w:rsid w:val="00890C13"/>
    <w:rsid w:val="008915E1"/>
    <w:rsid w:val="008A6136"/>
    <w:rsid w:val="008A6FC9"/>
    <w:rsid w:val="008B05C3"/>
    <w:rsid w:val="008B20C4"/>
    <w:rsid w:val="008B2178"/>
    <w:rsid w:val="008B37F1"/>
    <w:rsid w:val="008B4965"/>
    <w:rsid w:val="008D1ABD"/>
    <w:rsid w:val="008E4A27"/>
    <w:rsid w:val="008E60D7"/>
    <w:rsid w:val="008F4413"/>
    <w:rsid w:val="008F469E"/>
    <w:rsid w:val="008F48A3"/>
    <w:rsid w:val="008F6C20"/>
    <w:rsid w:val="008F70D1"/>
    <w:rsid w:val="0090137A"/>
    <w:rsid w:val="00904249"/>
    <w:rsid w:val="00907584"/>
    <w:rsid w:val="00911B41"/>
    <w:rsid w:val="00914424"/>
    <w:rsid w:val="00914EEE"/>
    <w:rsid w:val="00915257"/>
    <w:rsid w:val="00915F6B"/>
    <w:rsid w:val="00916193"/>
    <w:rsid w:val="00916CE5"/>
    <w:rsid w:val="00917EE5"/>
    <w:rsid w:val="00936068"/>
    <w:rsid w:val="00944838"/>
    <w:rsid w:val="009453C0"/>
    <w:rsid w:val="00945A0F"/>
    <w:rsid w:val="00947D94"/>
    <w:rsid w:val="009517CC"/>
    <w:rsid w:val="00957413"/>
    <w:rsid w:val="009615D4"/>
    <w:rsid w:val="009626EC"/>
    <w:rsid w:val="009630D8"/>
    <w:rsid w:val="009723BF"/>
    <w:rsid w:val="009743DA"/>
    <w:rsid w:val="00974677"/>
    <w:rsid w:val="009838D2"/>
    <w:rsid w:val="0098648D"/>
    <w:rsid w:val="00994BA5"/>
    <w:rsid w:val="00995EA1"/>
    <w:rsid w:val="009977E1"/>
    <w:rsid w:val="009A2F17"/>
    <w:rsid w:val="009A50F6"/>
    <w:rsid w:val="009A7DBE"/>
    <w:rsid w:val="009B0316"/>
    <w:rsid w:val="009B4B2E"/>
    <w:rsid w:val="009B5B29"/>
    <w:rsid w:val="009C1166"/>
    <w:rsid w:val="009C323B"/>
    <w:rsid w:val="009C5432"/>
    <w:rsid w:val="009D0CF0"/>
    <w:rsid w:val="009D24F5"/>
    <w:rsid w:val="009D4282"/>
    <w:rsid w:val="009E7BA2"/>
    <w:rsid w:val="009E7DF1"/>
    <w:rsid w:val="009F113A"/>
    <w:rsid w:val="009F5053"/>
    <w:rsid w:val="00A00EA1"/>
    <w:rsid w:val="00A01BB5"/>
    <w:rsid w:val="00A01BDA"/>
    <w:rsid w:val="00A02E3D"/>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60C3B"/>
    <w:rsid w:val="00A63C42"/>
    <w:rsid w:val="00A67F5C"/>
    <w:rsid w:val="00A7480C"/>
    <w:rsid w:val="00A85F6F"/>
    <w:rsid w:val="00A90151"/>
    <w:rsid w:val="00A923FB"/>
    <w:rsid w:val="00A9359B"/>
    <w:rsid w:val="00A95CA1"/>
    <w:rsid w:val="00A974E2"/>
    <w:rsid w:val="00AA0D43"/>
    <w:rsid w:val="00AA163B"/>
    <w:rsid w:val="00AA3043"/>
    <w:rsid w:val="00AA74C3"/>
    <w:rsid w:val="00AB0B06"/>
    <w:rsid w:val="00AB14DF"/>
    <w:rsid w:val="00AB5F12"/>
    <w:rsid w:val="00AB5F83"/>
    <w:rsid w:val="00AC0558"/>
    <w:rsid w:val="00AD0A1C"/>
    <w:rsid w:val="00AD5ED9"/>
    <w:rsid w:val="00AE30E9"/>
    <w:rsid w:val="00AF133B"/>
    <w:rsid w:val="00AF4C2E"/>
    <w:rsid w:val="00AF66A9"/>
    <w:rsid w:val="00B13145"/>
    <w:rsid w:val="00B14A78"/>
    <w:rsid w:val="00B153EB"/>
    <w:rsid w:val="00B1585D"/>
    <w:rsid w:val="00B1605C"/>
    <w:rsid w:val="00B20244"/>
    <w:rsid w:val="00B2081B"/>
    <w:rsid w:val="00B21766"/>
    <w:rsid w:val="00B23603"/>
    <w:rsid w:val="00B24AE6"/>
    <w:rsid w:val="00B255CB"/>
    <w:rsid w:val="00B257AE"/>
    <w:rsid w:val="00B307E3"/>
    <w:rsid w:val="00B311F4"/>
    <w:rsid w:val="00B32D6C"/>
    <w:rsid w:val="00B3749D"/>
    <w:rsid w:val="00B40E4F"/>
    <w:rsid w:val="00B42995"/>
    <w:rsid w:val="00B42A5E"/>
    <w:rsid w:val="00B540E7"/>
    <w:rsid w:val="00B567DC"/>
    <w:rsid w:val="00B62878"/>
    <w:rsid w:val="00B63120"/>
    <w:rsid w:val="00B65DAA"/>
    <w:rsid w:val="00B66B2F"/>
    <w:rsid w:val="00B74F7F"/>
    <w:rsid w:val="00B75B08"/>
    <w:rsid w:val="00B777E6"/>
    <w:rsid w:val="00B85513"/>
    <w:rsid w:val="00B866F1"/>
    <w:rsid w:val="00B87859"/>
    <w:rsid w:val="00B91D47"/>
    <w:rsid w:val="00B94AE2"/>
    <w:rsid w:val="00BA3CB8"/>
    <w:rsid w:val="00BA7623"/>
    <w:rsid w:val="00BB3A51"/>
    <w:rsid w:val="00BB4F4E"/>
    <w:rsid w:val="00BB52BC"/>
    <w:rsid w:val="00BC0115"/>
    <w:rsid w:val="00BC299E"/>
    <w:rsid w:val="00BC38BC"/>
    <w:rsid w:val="00BE1CE7"/>
    <w:rsid w:val="00BE4F47"/>
    <w:rsid w:val="00BF0CDD"/>
    <w:rsid w:val="00BF1E68"/>
    <w:rsid w:val="00BF1EB8"/>
    <w:rsid w:val="00BF4941"/>
    <w:rsid w:val="00BF625B"/>
    <w:rsid w:val="00BF68C8"/>
    <w:rsid w:val="00BF6C81"/>
    <w:rsid w:val="00C01E68"/>
    <w:rsid w:val="00C11924"/>
    <w:rsid w:val="00C120B4"/>
    <w:rsid w:val="00C22F01"/>
    <w:rsid w:val="00C23E99"/>
    <w:rsid w:val="00C246F8"/>
    <w:rsid w:val="00C251F5"/>
    <w:rsid w:val="00C326F9"/>
    <w:rsid w:val="00C33E09"/>
    <w:rsid w:val="00C34CFE"/>
    <w:rsid w:val="00C35A2A"/>
    <w:rsid w:val="00C36A9A"/>
    <w:rsid w:val="00C37A29"/>
    <w:rsid w:val="00C41DED"/>
    <w:rsid w:val="00C517E9"/>
    <w:rsid w:val="00C55183"/>
    <w:rsid w:val="00C61145"/>
    <w:rsid w:val="00C6275C"/>
    <w:rsid w:val="00C64228"/>
    <w:rsid w:val="00C669DD"/>
    <w:rsid w:val="00C70EFC"/>
    <w:rsid w:val="00C73B44"/>
    <w:rsid w:val="00C765AE"/>
    <w:rsid w:val="00C8052A"/>
    <w:rsid w:val="00C80FB4"/>
    <w:rsid w:val="00C82552"/>
    <w:rsid w:val="00C83FF1"/>
    <w:rsid w:val="00C869D4"/>
    <w:rsid w:val="00C91E16"/>
    <w:rsid w:val="00C922FD"/>
    <w:rsid w:val="00C932F3"/>
    <w:rsid w:val="00C95B0A"/>
    <w:rsid w:val="00C9665A"/>
    <w:rsid w:val="00C9775B"/>
    <w:rsid w:val="00CA31D0"/>
    <w:rsid w:val="00CA534F"/>
    <w:rsid w:val="00CB68F1"/>
    <w:rsid w:val="00CB7668"/>
    <w:rsid w:val="00CC35EB"/>
    <w:rsid w:val="00CC5F6D"/>
    <w:rsid w:val="00CD1401"/>
    <w:rsid w:val="00CD4AAF"/>
    <w:rsid w:val="00CD61EB"/>
    <w:rsid w:val="00CD67F8"/>
    <w:rsid w:val="00CE13B6"/>
    <w:rsid w:val="00CE1D03"/>
    <w:rsid w:val="00CE774E"/>
    <w:rsid w:val="00CF02F0"/>
    <w:rsid w:val="00CF2DEA"/>
    <w:rsid w:val="00CF6F1B"/>
    <w:rsid w:val="00D02F4B"/>
    <w:rsid w:val="00D03567"/>
    <w:rsid w:val="00D05AFC"/>
    <w:rsid w:val="00D1401D"/>
    <w:rsid w:val="00D16F74"/>
    <w:rsid w:val="00D2418D"/>
    <w:rsid w:val="00D30295"/>
    <w:rsid w:val="00D34096"/>
    <w:rsid w:val="00D436E4"/>
    <w:rsid w:val="00D4439E"/>
    <w:rsid w:val="00D50C46"/>
    <w:rsid w:val="00D51063"/>
    <w:rsid w:val="00D5140F"/>
    <w:rsid w:val="00D577A0"/>
    <w:rsid w:val="00D60649"/>
    <w:rsid w:val="00D61E88"/>
    <w:rsid w:val="00D62BF8"/>
    <w:rsid w:val="00D63D22"/>
    <w:rsid w:val="00D7544C"/>
    <w:rsid w:val="00D822B7"/>
    <w:rsid w:val="00D82889"/>
    <w:rsid w:val="00D83923"/>
    <w:rsid w:val="00D86AA1"/>
    <w:rsid w:val="00D9033D"/>
    <w:rsid w:val="00D9419D"/>
    <w:rsid w:val="00DA0C47"/>
    <w:rsid w:val="00DA12AA"/>
    <w:rsid w:val="00DA5F2F"/>
    <w:rsid w:val="00DA6E2B"/>
    <w:rsid w:val="00DA6F76"/>
    <w:rsid w:val="00DC0157"/>
    <w:rsid w:val="00DC0A94"/>
    <w:rsid w:val="00DE10BF"/>
    <w:rsid w:val="00DE1C96"/>
    <w:rsid w:val="00DE28D9"/>
    <w:rsid w:val="00DF46CE"/>
    <w:rsid w:val="00DF4B47"/>
    <w:rsid w:val="00DF4E3E"/>
    <w:rsid w:val="00E014A0"/>
    <w:rsid w:val="00E03282"/>
    <w:rsid w:val="00E0453D"/>
    <w:rsid w:val="00E05FA6"/>
    <w:rsid w:val="00E106A6"/>
    <w:rsid w:val="00E1183E"/>
    <w:rsid w:val="00E12A5C"/>
    <w:rsid w:val="00E12D37"/>
    <w:rsid w:val="00E15734"/>
    <w:rsid w:val="00E2222B"/>
    <w:rsid w:val="00E241A5"/>
    <w:rsid w:val="00E25058"/>
    <w:rsid w:val="00E25474"/>
    <w:rsid w:val="00E27F27"/>
    <w:rsid w:val="00E31BBD"/>
    <w:rsid w:val="00E32F93"/>
    <w:rsid w:val="00E3425C"/>
    <w:rsid w:val="00E34FDB"/>
    <w:rsid w:val="00E35E38"/>
    <w:rsid w:val="00E418AB"/>
    <w:rsid w:val="00E42E3C"/>
    <w:rsid w:val="00E54346"/>
    <w:rsid w:val="00E54B2B"/>
    <w:rsid w:val="00E5537B"/>
    <w:rsid w:val="00E56169"/>
    <w:rsid w:val="00E56F88"/>
    <w:rsid w:val="00E60D08"/>
    <w:rsid w:val="00E665A5"/>
    <w:rsid w:val="00E701A5"/>
    <w:rsid w:val="00E75492"/>
    <w:rsid w:val="00E77F23"/>
    <w:rsid w:val="00E81DA0"/>
    <w:rsid w:val="00E82606"/>
    <w:rsid w:val="00E831F2"/>
    <w:rsid w:val="00EA1943"/>
    <w:rsid w:val="00EB1068"/>
    <w:rsid w:val="00EB3FD0"/>
    <w:rsid w:val="00EC2C3D"/>
    <w:rsid w:val="00ED0BD5"/>
    <w:rsid w:val="00EE20AA"/>
    <w:rsid w:val="00EE28B0"/>
    <w:rsid w:val="00EE5BB1"/>
    <w:rsid w:val="00EE6F14"/>
    <w:rsid w:val="00EF09A7"/>
    <w:rsid w:val="00EF1ED5"/>
    <w:rsid w:val="00EF3F23"/>
    <w:rsid w:val="00EF4CA9"/>
    <w:rsid w:val="00F02721"/>
    <w:rsid w:val="00F03638"/>
    <w:rsid w:val="00F12204"/>
    <w:rsid w:val="00F162D4"/>
    <w:rsid w:val="00F2027D"/>
    <w:rsid w:val="00F21548"/>
    <w:rsid w:val="00F23059"/>
    <w:rsid w:val="00F25B1F"/>
    <w:rsid w:val="00F33C66"/>
    <w:rsid w:val="00F37B1F"/>
    <w:rsid w:val="00F4010B"/>
    <w:rsid w:val="00F40BD5"/>
    <w:rsid w:val="00F41B09"/>
    <w:rsid w:val="00F45F5A"/>
    <w:rsid w:val="00F4702C"/>
    <w:rsid w:val="00F505B8"/>
    <w:rsid w:val="00F51170"/>
    <w:rsid w:val="00F51539"/>
    <w:rsid w:val="00F520B6"/>
    <w:rsid w:val="00F53397"/>
    <w:rsid w:val="00F54329"/>
    <w:rsid w:val="00F634F6"/>
    <w:rsid w:val="00F64FE1"/>
    <w:rsid w:val="00F73386"/>
    <w:rsid w:val="00F76EA0"/>
    <w:rsid w:val="00F77CC9"/>
    <w:rsid w:val="00F8350D"/>
    <w:rsid w:val="00F8413D"/>
    <w:rsid w:val="00F86F1B"/>
    <w:rsid w:val="00F87B07"/>
    <w:rsid w:val="00F87E30"/>
    <w:rsid w:val="00F94880"/>
    <w:rsid w:val="00F9683E"/>
    <w:rsid w:val="00FA0367"/>
    <w:rsid w:val="00FB0D65"/>
    <w:rsid w:val="00FB36BF"/>
    <w:rsid w:val="00FB4A9F"/>
    <w:rsid w:val="00FB5FB4"/>
    <w:rsid w:val="00FB6066"/>
    <w:rsid w:val="00FB7477"/>
    <w:rsid w:val="00FB7DC6"/>
    <w:rsid w:val="00FC2D8B"/>
    <w:rsid w:val="00FC5354"/>
    <w:rsid w:val="00FD1C7E"/>
    <w:rsid w:val="00FD31D7"/>
    <w:rsid w:val="00FD3306"/>
    <w:rsid w:val="00FD50F2"/>
    <w:rsid w:val="00FD7826"/>
    <w:rsid w:val="00FE57D8"/>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pird.wa.gov.au/privac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pird.wa.gov.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D9E872-E363-4563-BE16-97B79560E9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26</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3316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28</cp:revision>
  <cp:lastPrinted>2022-08-11T04:52:00Z</cp:lastPrinted>
  <dcterms:created xsi:type="dcterms:W3CDTF">2025-11-20T00:44:00Z</dcterms:created>
  <dcterms:modified xsi:type="dcterms:W3CDTF">2026-08-06T00:52:00Z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10334ffa,72fee641,19eb4264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2026-07-08T07:09:58Z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8969f392-ff93-4c29-970e-41640ca0b52b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