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67310" w14:textId="77777777" w:rsidR="00A26A93" w:rsidRDefault="00A26A93" w:rsidP="00407BC6">
      <w:pPr>
        <w:pStyle w:val="Title"/>
        <w:contextualSpacing w:val="0"/>
        <w:jc w:val="left"/>
        <w:rPr>
          <w:sz w:val="56"/>
          <w:szCs w:val="56"/>
        </w:rPr>
      </w:pPr>
    </w:p>
    <w:p w14:paraId="462A0539" w14:textId="1C8CB91E" w:rsidR="004F10FD" w:rsidRDefault="00EF2B0F" w:rsidP="00407BC6">
      <w:pPr>
        <w:pStyle w:val="Title"/>
        <w:contextualSpacing w:val="0"/>
        <w:jc w:val="left"/>
        <w:rPr>
          <w:sz w:val="56"/>
          <w:szCs w:val="56"/>
        </w:rPr>
      </w:pPr>
      <w:r>
        <w:rPr>
          <w:sz w:val="56"/>
          <w:szCs w:val="56"/>
        </w:rPr>
        <w:t xml:space="preserve">Farm water questionnaire </w:t>
      </w:r>
    </w:p>
    <w:p w14:paraId="495B7B96" w14:textId="29D73BF4" w:rsidR="00436064" w:rsidRDefault="004F10FD" w:rsidP="004F10FD">
      <w:pPr>
        <w:pStyle w:val="Heading2"/>
      </w:pPr>
      <w:r>
        <w:t>F</w:t>
      </w:r>
      <w:r w:rsidR="00EF2B0F">
        <w:t xml:space="preserve">or the </w:t>
      </w:r>
      <w:r w:rsidR="00A928D5" w:rsidRPr="00634EF8">
        <w:t>WaterSmart Farms</w:t>
      </w:r>
      <w:r w:rsidR="00634EF8" w:rsidRPr="00634EF8">
        <w:t xml:space="preserve"> </w:t>
      </w:r>
      <w:r w:rsidR="00A36923">
        <w:t>v</w:t>
      </w:r>
      <w:r w:rsidR="00634EF8" w:rsidRPr="00634EF8">
        <w:t xml:space="preserve">oucher </w:t>
      </w:r>
      <w:r w:rsidR="00A36923">
        <w:t>p</w:t>
      </w:r>
      <w:r w:rsidR="00634EF8" w:rsidRPr="00634EF8">
        <w:t>rogram</w:t>
      </w:r>
    </w:p>
    <w:p w14:paraId="565F4D35" w14:textId="3B887EBD" w:rsidR="00A928D5" w:rsidRPr="00D01456" w:rsidRDefault="00D95EAA" w:rsidP="00A36923">
      <w:pPr>
        <w:pStyle w:val="Heading2"/>
      </w:pPr>
      <w:r>
        <w:t xml:space="preserve">Round 1 - </w:t>
      </w:r>
      <w:r w:rsidR="00A928D5" w:rsidRPr="00634EF8">
        <w:t>Wheatbelt groundwater exploration</w:t>
      </w:r>
    </w:p>
    <w:p w14:paraId="70FD87E9" w14:textId="15D7ACA8" w:rsidR="007B48D6" w:rsidRPr="003F1C9D" w:rsidRDefault="00D4397A" w:rsidP="003F1C9D">
      <w:pPr>
        <w:rPr>
          <w:rFonts w:ascii="Arial" w:hAnsi="Arial" w:cs="Arial"/>
          <w:szCs w:val="24"/>
        </w:rPr>
      </w:pPr>
      <w:r w:rsidRPr="003F1C9D">
        <w:rPr>
          <w:rStyle w:val="Strong"/>
          <w:rFonts w:ascii="Arial" w:hAnsi="Arial" w:cs="Arial"/>
          <w:color w:val="auto"/>
        </w:rPr>
        <w:t xml:space="preserve">A research and development partnership project </w:t>
      </w:r>
      <w:r w:rsidR="000225B0" w:rsidRPr="003F1C9D">
        <w:rPr>
          <w:rFonts w:ascii="Arial" w:hAnsi="Arial" w:cs="Arial"/>
          <w:szCs w:val="24"/>
        </w:rPr>
        <w:t>supporting Wheatbelt farmers to identify reliable on</w:t>
      </w:r>
      <w:r w:rsidR="000225B0" w:rsidRPr="003F1C9D">
        <w:rPr>
          <w:rFonts w:ascii="Arial" w:hAnsi="Arial" w:cs="Arial"/>
          <w:szCs w:val="24"/>
        </w:rPr>
        <w:noBreakHyphen/>
        <w:t>farm groundwater sources by funding geophysical surveys and partnering with researchers to refine groundwater exploration methods</w:t>
      </w:r>
      <w:r w:rsidR="00407BC6" w:rsidRPr="003F1C9D">
        <w:rPr>
          <w:rFonts w:ascii="Arial" w:hAnsi="Arial" w:cs="Arial"/>
          <w:szCs w:val="24"/>
        </w:rPr>
        <w:t>.</w:t>
      </w:r>
    </w:p>
    <w:p w14:paraId="6DD19652" w14:textId="77777777" w:rsidR="00D4397A" w:rsidRDefault="00D4397A" w:rsidP="00E006C4">
      <w:pPr>
        <w:pStyle w:val="Heading2"/>
      </w:pPr>
      <w:r w:rsidRPr="00D01456">
        <w:t>Preparing</w:t>
      </w:r>
      <w:r w:rsidRPr="00445153">
        <w:t xml:space="preserve"> to apply</w:t>
      </w:r>
    </w:p>
    <w:p w14:paraId="0CA327C0" w14:textId="2E7D8D51" w:rsidR="000C4547" w:rsidRDefault="00D4397A" w:rsidP="00D4397A">
      <w:r>
        <w:t xml:space="preserve">All applications must be lodged via the SmartyGrants platform. You will be required to answer some identity questions and to upload </w:t>
      </w:r>
      <w:r w:rsidR="00EF2B0F">
        <w:t>a completed</w:t>
      </w:r>
      <w:r>
        <w:t xml:space="preserve"> Farm </w:t>
      </w:r>
      <w:r w:rsidR="00EF2B0F">
        <w:t>w</w:t>
      </w:r>
      <w:r>
        <w:t xml:space="preserve">ater </w:t>
      </w:r>
      <w:r w:rsidR="00EF2B0F">
        <w:t>q</w:t>
      </w:r>
      <w:r>
        <w:t xml:space="preserve">uestionnaire, </w:t>
      </w:r>
      <w:r w:rsidR="008F54C6">
        <w:t xml:space="preserve">along with </w:t>
      </w:r>
      <w:r>
        <w:t xml:space="preserve">any additional supporting information. </w:t>
      </w:r>
    </w:p>
    <w:p w14:paraId="1C80BE8E" w14:textId="5544BC35" w:rsidR="00D4397A" w:rsidRDefault="00D4397A" w:rsidP="00D4397A">
      <w:r>
        <w:t>In preparing to apply</w:t>
      </w:r>
      <w:r w:rsidR="00BC6A1E">
        <w:t>,</w:t>
      </w:r>
      <w:r>
        <w:t xml:space="preserve"> you should:</w:t>
      </w:r>
    </w:p>
    <w:p w14:paraId="121AFD52" w14:textId="70297BBF" w:rsidR="00D4397A" w:rsidRDefault="00A50A4D" w:rsidP="00D4397A">
      <w:pPr>
        <w:pStyle w:val="ListParagraph"/>
        <w:numPr>
          <w:ilvl w:val="0"/>
          <w:numId w:val="37"/>
        </w:numPr>
        <w:spacing w:after="160" w:line="278" w:lineRule="auto"/>
      </w:pPr>
      <w:r>
        <w:t>C</w:t>
      </w:r>
      <w:r w:rsidR="00D4397A">
        <w:t>omplete and save th</w:t>
      </w:r>
      <w:r w:rsidR="00235DEF">
        <w:t>e</w:t>
      </w:r>
      <w:r w:rsidR="00D4397A">
        <w:t xml:space="preserve"> Farm </w:t>
      </w:r>
      <w:r w:rsidR="00BC6A1E">
        <w:t>w</w:t>
      </w:r>
      <w:r w:rsidR="00D4397A">
        <w:t xml:space="preserve">ater </w:t>
      </w:r>
      <w:r w:rsidR="00BC6A1E">
        <w:t>q</w:t>
      </w:r>
      <w:r w:rsidR="00D4397A">
        <w:t>uestionnaire</w:t>
      </w:r>
      <w:r w:rsidR="00BC6A1E">
        <w:t xml:space="preserve"> on the following pages</w:t>
      </w:r>
      <w:r w:rsidR="00D4397A">
        <w:t>.</w:t>
      </w:r>
    </w:p>
    <w:p w14:paraId="3074DAF4" w14:textId="77777777" w:rsidR="00D4397A" w:rsidRDefault="00D4397A" w:rsidP="00D4397A">
      <w:pPr>
        <w:pStyle w:val="ListParagraph"/>
        <w:numPr>
          <w:ilvl w:val="0"/>
          <w:numId w:val="37"/>
        </w:numPr>
        <w:spacing w:after="160" w:line="278" w:lineRule="auto"/>
      </w:pPr>
      <w:r>
        <w:t>Collate any supporting documents, maps and files, ready for upload.</w:t>
      </w:r>
    </w:p>
    <w:p w14:paraId="0E0083E8" w14:textId="72EE4EF9" w:rsidR="00D4397A" w:rsidRDefault="00D4397A" w:rsidP="00D4397A">
      <w:pPr>
        <w:pStyle w:val="ListParagraph"/>
        <w:numPr>
          <w:ilvl w:val="0"/>
          <w:numId w:val="37"/>
        </w:numPr>
        <w:spacing w:after="160" w:line="278" w:lineRule="auto"/>
      </w:pPr>
      <w:r>
        <w:t xml:space="preserve">Submit your application via </w:t>
      </w:r>
      <w:r w:rsidR="00671A4D">
        <w:t xml:space="preserve">the </w:t>
      </w:r>
      <w:proofErr w:type="spellStart"/>
      <w:r w:rsidR="0093479F">
        <w:t>SmartyGrants</w:t>
      </w:r>
      <w:proofErr w:type="spellEnd"/>
      <w:r w:rsidR="0093479F">
        <w:t xml:space="preserve"> portal</w:t>
      </w:r>
      <w:r>
        <w:t>.</w:t>
      </w:r>
      <w:r w:rsidR="007D4049">
        <w:t xml:space="preserve"> See the </w:t>
      </w:r>
      <w:hyperlink r:id="rId11" w:history="1">
        <w:r w:rsidR="007D4049" w:rsidRPr="007D4049">
          <w:rPr>
            <w:rStyle w:val="Hyperlink"/>
          </w:rPr>
          <w:t>grants webpage</w:t>
        </w:r>
      </w:hyperlink>
      <w:r w:rsidR="007D4049">
        <w:t xml:space="preserve"> for details. </w:t>
      </w:r>
    </w:p>
    <w:p w14:paraId="49E9C3E0" w14:textId="44BEF0BC" w:rsidR="00465FAC" w:rsidRDefault="00465FAC" w:rsidP="0024215B">
      <w:pPr>
        <w:pStyle w:val="Heading2"/>
      </w:pPr>
      <w:r>
        <w:t xml:space="preserve">About the </w:t>
      </w:r>
      <w:r w:rsidR="0093479F">
        <w:t>F</w:t>
      </w:r>
      <w:r>
        <w:t xml:space="preserve">arm </w:t>
      </w:r>
      <w:r w:rsidR="005B433B">
        <w:t>w</w:t>
      </w:r>
      <w:r w:rsidR="001D4127">
        <w:t xml:space="preserve">ater </w:t>
      </w:r>
      <w:r w:rsidR="005B433B">
        <w:t>q</w:t>
      </w:r>
      <w:r w:rsidR="001D4127">
        <w:t>uestionnaire</w:t>
      </w:r>
    </w:p>
    <w:p w14:paraId="341370E9" w14:textId="2AACBA58" w:rsidR="00D83A13" w:rsidRDefault="00D4397A" w:rsidP="00D4397A">
      <w:r>
        <w:t xml:space="preserve">Providing information is more important than the format it </w:t>
      </w:r>
      <w:r w:rsidR="0093479F">
        <w:t>is provided i</w:t>
      </w:r>
      <w:r>
        <w:t xml:space="preserve">n. </w:t>
      </w:r>
    </w:p>
    <w:p w14:paraId="44D116C6" w14:textId="24C3DCD1" w:rsidR="00D4397A" w:rsidRDefault="00D4397A" w:rsidP="00D4397A">
      <w:r>
        <w:t xml:space="preserve">The </w:t>
      </w:r>
      <w:r w:rsidR="0093479F">
        <w:t>F</w:t>
      </w:r>
      <w:r>
        <w:t xml:space="preserve">arm </w:t>
      </w:r>
      <w:r w:rsidR="005B433B">
        <w:t>w</w:t>
      </w:r>
      <w:r>
        <w:t xml:space="preserve">ater </w:t>
      </w:r>
      <w:r w:rsidR="005B433B">
        <w:t>q</w:t>
      </w:r>
      <w:r>
        <w:t xml:space="preserve">uestionnaire is provided as a </w:t>
      </w:r>
      <w:r w:rsidR="005B433B">
        <w:t>W</w:t>
      </w:r>
      <w:r>
        <w:t>ord document to allow you the flexibility to include:</w:t>
      </w:r>
    </w:p>
    <w:p w14:paraId="1A0A9F7F" w14:textId="52663D77" w:rsidR="00D4397A" w:rsidRDefault="00D4397A" w:rsidP="00D4397A">
      <w:pPr>
        <w:pStyle w:val="ListParagraph"/>
        <w:numPr>
          <w:ilvl w:val="0"/>
          <w:numId w:val="36"/>
        </w:numPr>
        <w:spacing w:after="160" w:line="278" w:lineRule="auto"/>
      </w:pPr>
      <w:r>
        <w:t>explanatory text</w:t>
      </w:r>
      <w:r w:rsidR="008E65D4">
        <w:t xml:space="preserve"> or data</w:t>
      </w:r>
    </w:p>
    <w:p w14:paraId="1A6B6D91" w14:textId="064139AF" w:rsidR="00D4397A" w:rsidRDefault="00D4397A" w:rsidP="00E153AA">
      <w:pPr>
        <w:pStyle w:val="ListParagraph"/>
        <w:numPr>
          <w:ilvl w:val="0"/>
          <w:numId w:val="36"/>
        </w:numPr>
        <w:spacing w:after="160" w:line="278" w:lineRule="auto"/>
      </w:pPr>
      <w:r>
        <w:t>photos</w:t>
      </w:r>
      <w:r w:rsidR="00DD53BC">
        <w:t xml:space="preserve"> or </w:t>
      </w:r>
      <w:r>
        <w:t>screen snips</w:t>
      </w:r>
      <w:r w:rsidR="00351221">
        <w:t xml:space="preserve"> (Figure 1)</w:t>
      </w:r>
    </w:p>
    <w:p w14:paraId="26570D99" w14:textId="3B453B14" w:rsidR="00D4397A" w:rsidRDefault="005F09CE" w:rsidP="00B02CB9">
      <w:pPr>
        <w:pStyle w:val="ListParagraph"/>
        <w:numPr>
          <w:ilvl w:val="0"/>
          <w:numId w:val="36"/>
        </w:numPr>
        <w:spacing w:after="160" w:line="278" w:lineRule="auto"/>
      </w:pPr>
      <w:r>
        <w:t xml:space="preserve">links </w:t>
      </w:r>
      <w:r w:rsidR="00583DA6">
        <w:t xml:space="preserve">to </w:t>
      </w:r>
      <w:r w:rsidR="005B433B">
        <w:t>G</w:t>
      </w:r>
      <w:r>
        <w:t>oogle pins</w:t>
      </w:r>
      <w:r w:rsidR="00583DA6">
        <w:t xml:space="preserve">, </w:t>
      </w:r>
      <w:r w:rsidR="005B433B">
        <w:t xml:space="preserve">for example </w:t>
      </w:r>
      <w:r>
        <w:t xml:space="preserve"> </w:t>
      </w:r>
      <w:hyperlink r:id="rId12" w:history="1">
        <w:r w:rsidRPr="00727115">
          <w:rPr>
            <w:rStyle w:val="Hyperlink"/>
          </w:rPr>
          <w:t>https://maps.app.goo.gl/dENPLiUnx2ANcmVb8</w:t>
        </w:r>
      </w:hyperlink>
      <w:r>
        <w:t>), or</w:t>
      </w:r>
      <w:r w:rsidR="00166CB7">
        <w:t xml:space="preserve"> other m</w:t>
      </w:r>
      <w:r w:rsidR="00D4397A">
        <w:t xml:space="preserve">apping tools, </w:t>
      </w:r>
      <w:r w:rsidR="005B433B">
        <w:t>such as the department’s</w:t>
      </w:r>
      <w:r w:rsidR="00D4397A">
        <w:t xml:space="preserve"> </w:t>
      </w:r>
      <w:hyperlink r:id="rId13" w:history="1">
        <w:proofErr w:type="spellStart"/>
        <w:r w:rsidR="00D4397A" w:rsidRPr="00B54324">
          <w:rPr>
            <w:rStyle w:val="Hyperlink"/>
          </w:rPr>
          <w:t>GeoMap</w:t>
        </w:r>
        <w:proofErr w:type="spellEnd"/>
      </w:hyperlink>
      <w:r w:rsidR="00D4397A">
        <w:t xml:space="preserve">. </w:t>
      </w:r>
    </w:p>
    <w:p w14:paraId="55318817" w14:textId="5E1251C4" w:rsidR="00D4397A" w:rsidRDefault="00D4397A" w:rsidP="00D4397A">
      <w:r>
        <w:t>A farm plan can be as simple as marking relevant information on a printout and snapping a photo (</w:t>
      </w:r>
      <w:r w:rsidR="00E623A8">
        <w:t>Figure 2</w:t>
      </w:r>
      <w:r>
        <w:t>) or uploading digital files and data (if available).</w:t>
      </w:r>
    </w:p>
    <w:p w14:paraId="0FE51B06" w14:textId="211DCDDC" w:rsidR="00AF4AAC" w:rsidRDefault="00F252F6" w:rsidP="00D4397A">
      <w:r>
        <w:t xml:space="preserve">If </w:t>
      </w:r>
      <w:r w:rsidR="00EA4FE8">
        <w:t>necessary,</w:t>
      </w:r>
      <w:r>
        <w:t xml:space="preserve"> we</w:t>
      </w:r>
      <w:r w:rsidR="00D4397A">
        <w:t xml:space="preserve"> will get back to you to discuss the data you have supplied, especially if your proposal progresses to</w:t>
      </w:r>
      <w:r w:rsidR="00C96831">
        <w:t xml:space="preserve"> the</w:t>
      </w:r>
      <w:r w:rsidR="00D4397A">
        <w:t xml:space="preserve"> detailed assessment phase.</w:t>
      </w:r>
    </w:p>
    <w:p w14:paraId="5F901719" w14:textId="08C29816" w:rsidR="00F70FEF" w:rsidRPr="00DC79B0" w:rsidRDefault="00F70FEF" w:rsidP="00E93C37">
      <w:pPr>
        <w:pStyle w:val="Heading2"/>
      </w:pPr>
      <w:r w:rsidRPr="00DC79B0">
        <w:t>Contact us</w:t>
      </w:r>
    </w:p>
    <w:p w14:paraId="0AA15CB4" w14:textId="04D27CFF" w:rsidR="00DC79B0" w:rsidRDefault="00DC79B0" w:rsidP="00DC79B0">
      <w:pPr>
        <w:rPr>
          <w:color w:val="21574C" w:themeColor="accent3"/>
        </w:rPr>
      </w:pPr>
      <w:r w:rsidRPr="001046A4">
        <w:rPr>
          <w:color w:val="21574C" w:themeColor="accent3"/>
        </w:rPr>
        <w:t xml:space="preserve">Email: </w:t>
      </w:r>
      <w:hyperlink r:id="rId14" w:history="1">
        <w:r w:rsidR="00A20D21" w:rsidRPr="00DC5770">
          <w:rPr>
            <w:rStyle w:val="Hyperlink"/>
          </w:rPr>
          <w:t>water.science@dpird.wa.gov.au</w:t>
        </w:r>
      </w:hyperlink>
    </w:p>
    <w:p w14:paraId="4BD08701" w14:textId="2EACD680" w:rsidR="00C27828" w:rsidRDefault="00270CFA" w:rsidP="004F10FD">
      <w:pPr>
        <w:pStyle w:val="Heading2"/>
      </w:pPr>
      <w:r>
        <w:lastRenderedPageBreak/>
        <w:t>E</w:t>
      </w:r>
      <w:r w:rsidR="004F10FD">
        <w:t>xamples</w:t>
      </w:r>
      <w:r>
        <w:br/>
      </w:r>
    </w:p>
    <w:p w14:paraId="7E58744D" w14:textId="77777777" w:rsidR="00D4397A" w:rsidRDefault="00D4397A" w:rsidP="00D4397A">
      <w:pPr>
        <w:pStyle w:val="NoSpacing"/>
      </w:pPr>
      <w:r>
        <w:rPr>
          <w:noProof/>
        </w:rPr>
        <w:drawing>
          <wp:inline distT="0" distB="0" distL="0" distR="0" wp14:anchorId="00F59FA6" wp14:editId="12E7D0C4">
            <wp:extent cx="4692650" cy="4137230"/>
            <wp:effectExtent l="0" t="0" r="0" b="0"/>
            <wp:docPr id="110285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4001" cy="4147237"/>
                    </a:xfrm>
                    <a:prstGeom prst="rect">
                      <a:avLst/>
                    </a:prstGeom>
                    <a:noFill/>
                  </pic:spPr>
                </pic:pic>
              </a:graphicData>
            </a:graphic>
          </wp:inline>
        </w:drawing>
      </w:r>
    </w:p>
    <w:p w14:paraId="22729F0B" w14:textId="2FCDC09A" w:rsidR="00D4397A" w:rsidRPr="00DE1CA7" w:rsidRDefault="00D4397A" w:rsidP="006F0B0C">
      <w:pPr>
        <w:pStyle w:val="Caption"/>
        <w:spacing w:before="120"/>
        <w:ind w:left="993" w:hanging="993"/>
        <w:rPr>
          <w:i w:val="0"/>
          <w:iCs w:val="0"/>
          <w:sz w:val="22"/>
          <w:szCs w:val="22"/>
        </w:rPr>
      </w:pPr>
      <w:r w:rsidRPr="00DE1CA7">
        <w:rPr>
          <w:b/>
          <w:bCs/>
          <w:i w:val="0"/>
          <w:iCs w:val="0"/>
          <w:sz w:val="22"/>
          <w:szCs w:val="22"/>
        </w:rPr>
        <w:t xml:space="preserve">Figure </w:t>
      </w:r>
      <w:r w:rsidRPr="00DE1CA7">
        <w:rPr>
          <w:b/>
          <w:bCs/>
          <w:i w:val="0"/>
          <w:iCs w:val="0"/>
          <w:sz w:val="22"/>
          <w:szCs w:val="22"/>
        </w:rPr>
        <w:fldChar w:fldCharType="begin"/>
      </w:r>
      <w:r w:rsidRPr="00DE1CA7">
        <w:rPr>
          <w:b/>
          <w:bCs/>
          <w:i w:val="0"/>
          <w:iCs w:val="0"/>
          <w:sz w:val="22"/>
          <w:szCs w:val="22"/>
        </w:rPr>
        <w:instrText xml:space="preserve"> SEQ Figure \* ARABIC </w:instrText>
      </w:r>
      <w:r w:rsidRPr="00DE1CA7">
        <w:rPr>
          <w:b/>
          <w:bCs/>
          <w:i w:val="0"/>
          <w:iCs w:val="0"/>
          <w:sz w:val="22"/>
          <w:szCs w:val="22"/>
        </w:rPr>
        <w:fldChar w:fldCharType="separate"/>
      </w:r>
      <w:r w:rsidR="00583DA6" w:rsidRPr="00DE1CA7">
        <w:rPr>
          <w:b/>
          <w:bCs/>
          <w:i w:val="0"/>
          <w:iCs w:val="0"/>
          <w:noProof/>
          <w:sz w:val="22"/>
          <w:szCs w:val="22"/>
        </w:rPr>
        <w:t>1</w:t>
      </w:r>
      <w:r w:rsidRPr="00DE1CA7">
        <w:rPr>
          <w:b/>
          <w:bCs/>
          <w:i w:val="0"/>
          <w:iCs w:val="0"/>
          <w:sz w:val="22"/>
          <w:szCs w:val="22"/>
        </w:rPr>
        <w:fldChar w:fldCharType="end"/>
      </w:r>
      <w:r w:rsidR="00351221" w:rsidRPr="00DE1CA7">
        <w:rPr>
          <w:b/>
          <w:bCs/>
          <w:i w:val="0"/>
          <w:iCs w:val="0"/>
          <w:sz w:val="22"/>
          <w:szCs w:val="22"/>
        </w:rPr>
        <w:t>.</w:t>
      </w:r>
      <w:r w:rsidRPr="00DE1CA7">
        <w:rPr>
          <w:i w:val="0"/>
          <w:iCs w:val="0"/>
          <w:sz w:val="22"/>
          <w:szCs w:val="22"/>
        </w:rPr>
        <w:t xml:space="preserve"> Example</w:t>
      </w:r>
      <w:r w:rsidR="00F46462">
        <w:rPr>
          <w:i w:val="0"/>
          <w:iCs w:val="0"/>
          <w:sz w:val="22"/>
          <w:szCs w:val="22"/>
        </w:rPr>
        <w:t xml:space="preserve"> </w:t>
      </w:r>
      <w:r w:rsidR="006F0B0C" w:rsidRPr="00DE1CA7">
        <w:rPr>
          <w:i w:val="0"/>
          <w:iCs w:val="0"/>
          <w:sz w:val="22"/>
          <w:szCs w:val="22"/>
        </w:rPr>
        <w:t>s</w:t>
      </w:r>
      <w:r w:rsidR="00F24667" w:rsidRPr="00DE1CA7">
        <w:rPr>
          <w:i w:val="0"/>
          <w:iCs w:val="0"/>
          <w:sz w:val="22"/>
          <w:szCs w:val="22"/>
        </w:rPr>
        <w:t xml:space="preserve">creen snip of a </w:t>
      </w:r>
      <w:r w:rsidRPr="00DE1CA7">
        <w:rPr>
          <w:i w:val="0"/>
          <w:iCs w:val="0"/>
          <w:sz w:val="22"/>
          <w:szCs w:val="22"/>
        </w:rPr>
        <w:t>Google map with pin to mark</w:t>
      </w:r>
      <w:r w:rsidR="0077258E">
        <w:rPr>
          <w:i w:val="0"/>
          <w:iCs w:val="0"/>
          <w:sz w:val="22"/>
          <w:szCs w:val="22"/>
        </w:rPr>
        <w:t xml:space="preserve"> a </w:t>
      </w:r>
      <w:r w:rsidR="000B2D1A" w:rsidRPr="00DE1CA7">
        <w:rPr>
          <w:i w:val="0"/>
          <w:iCs w:val="0"/>
          <w:sz w:val="22"/>
          <w:szCs w:val="22"/>
        </w:rPr>
        <w:t>location</w:t>
      </w:r>
      <w:r w:rsidR="006F0B0C" w:rsidRPr="00DE1CA7">
        <w:rPr>
          <w:i w:val="0"/>
          <w:iCs w:val="0"/>
          <w:sz w:val="22"/>
          <w:szCs w:val="22"/>
        </w:rPr>
        <w:t xml:space="preserve"> </w:t>
      </w:r>
      <w:r w:rsidR="00461BB8" w:rsidRPr="00DE1CA7">
        <w:rPr>
          <w:i w:val="0"/>
          <w:iCs w:val="0"/>
          <w:sz w:val="22"/>
          <w:szCs w:val="22"/>
        </w:rPr>
        <w:t>on</w:t>
      </w:r>
      <w:r w:rsidRPr="00DE1CA7">
        <w:rPr>
          <w:i w:val="0"/>
          <w:iCs w:val="0"/>
          <w:sz w:val="22"/>
          <w:szCs w:val="22"/>
        </w:rPr>
        <w:t xml:space="preserve"> the farm</w:t>
      </w:r>
      <w:r w:rsidR="006F0B0C" w:rsidRPr="00DE1CA7">
        <w:rPr>
          <w:i w:val="0"/>
          <w:iCs w:val="0"/>
          <w:sz w:val="22"/>
          <w:szCs w:val="22"/>
        </w:rPr>
        <w:t>.</w:t>
      </w:r>
    </w:p>
    <w:p w14:paraId="5D7CD929" w14:textId="306BFDC5" w:rsidR="00D4397A" w:rsidRDefault="0087508C" w:rsidP="00D4397A">
      <w:pPr>
        <w:keepNext/>
      </w:pPr>
      <w:r>
        <w:rPr>
          <w:noProof/>
        </w:rPr>
        <w:drawing>
          <wp:inline distT="0" distB="0" distL="0" distR="0" wp14:anchorId="3FC6D7F1" wp14:editId="6475E235">
            <wp:extent cx="4692770" cy="3527768"/>
            <wp:effectExtent l="0" t="0" r="0" b="0"/>
            <wp:docPr id="335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2471" cy="3535061"/>
                    </a:xfrm>
                    <a:prstGeom prst="rect">
                      <a:avLst/>
                    </a:prstGeom>
                    <a:noFill/>
                    <a:ln>
                      <a:noFill/>
                    </a:ln>
                  </pic:spPr>
                </pic:pic>
              </a:graphicData>
            </a:graphic>
          </wp:inline>
        </w:drawing>
      </w:r>
    </w:p>
    <w:p w14:paraId="19A3EB6A" w14:textId="07B6996A" w:rsidR="00D4397A" w:rsidRPr="00DE1CA7" w:rsidRDefault="00D4397A" w:rsidP="00D4397A">
      <w:pPr>
        <w:pStyle w:val="Caption"/>
        <w:rPr>
          <w:i w:val="0"/>
          <w:iCs w:val="0"/>
          <w:sz w:val="22"/>
          <w:szCs w:val="22"/>
        </w:rPr>
      </w:pPr>
      <w:r w:rsidRPr="00DE1CA7">
        <w:rPr>
          <w:b/>
          <w:bCs/>
          <w:i w:val="0"/>
          <w:iCs w:val="0"/>
          <w:sz w:val="22"/>
          <w:szCs w:val="22"/>
        </w:rPr>
        <w:t xml:space="preserve">Figure </w:t>
      </w:r>
      <w:r w:rsidRPr="00DE1CA7">
        <w:rPr>
          <w:b/>
          <w:bCs/>
          <w:i w:val="0"/>
          <w:iCs w:val="0"/>
          <w:sz w:val="22"/>
          <w:szCs w:val="22"/>
        </w:rPr>
        <w:fldChar w:fldCharType="begin"/>
      </w:r>
      <w:r w:rsidRPr="00DE1CA7">
        <w:rPr>
          <w:b/>
          <w:bCs/>
          <w:i w:val="0"/>
          <w:iCs w:val="0"/>
          <w:sz w:val="22"/>
          <w:szCs w:val="22"/>
        </w:rPr>
        <w:instrText xml:space="preserve"> SEQ Figure \* ARABIC </w:instrText>
      </w:r>
      <w:r w:rsidRPr="00DE1CA7">
        <w:rPr>
          <w:b/>
          <w:bCs/>
          <w:i w:val="0"/>
          <w:iCs w:val="0"/>
          <w:sz w:val="22"/>
          <w:szCs w:val="22"/>
        </w:rPr>
        <w:fldChar w:fldCharType="separate"/>
      </w:r>
      <w:r w:rsidR="00583DA6" w:rsidRPr="00DE1CA7">
        <w:rPr>
          <w:b/>
          <w:bCs/>
          <w:i w:val="0"/>
          <w:iCs w:val="0"/>
          <w:noProof/>
          <w:sz w:val="22"/>
          <w:szCs w:val="22"/>
        </w:rPr>
        <w:t>2</w:t>
      </w:r>
      <w:r w:rsidRPr="00DE1CA7">
        <w:rPr>
          <w:b/>
          <w:bCs/>
          <w:i w:val="0"/>
          <w:iCs w:val="0"/>
          <w:sz w:val="22"/>
          <w:szCs w:val="22"/>
        </w:rPr>
        <w:fldChar w:fldCharType="end"/>
      </w:r>
      <w:r w:rsidR="00351221" w:rsidRPr="00DE1CA7">
        <w:rPr>
          <w:b/>
          <w:bCs/>
          <w:i w:val="0"/>
          <w:iCs w:val="0"/>
          <w:sz w:val="22"/>
          <w:szCs w:val="22"/>
        </w:rPr>
        <w:t>.</w:t>
      </w:r>
      <w:r w:rsidRPr="00DE1CA7">
        <w:rPr>
          <w:i w:val="0"/>
          <w:iCs w:val="0"/>
          <w:sz w:val="22"/>
          <w:szCs w:val="22"/>
        </w:rPr>
        <w:t xml:space="preserve"> Example of </w:t>
      </w:r>
      <w:r w:rsidR="00750808">
        <w:rPr>
          <w:i w:val="0"/>
          <w:iCs w:val="0"/>
          <w:sz w:val="22"/>
          <w:szCs w:val="22"/>
        </w:rPr>
        <w:t>a f</w:t>
      </w:r>
      <w:r w:rsidRPr="00DE1CA7">
        <w:rPr>
          <w:i w:val="0"/>
          <w:iCs w:val="0"/>
          <w:sz w:val="22"/>
          <w:szCs w:val="22"/>
        </w:rPr>
        <w:t xml:space="preserve">arm </w:t>
      </w:r>
      <w:r w:rsidR="0071700E" w:rsidRPr="00DE1CA7">
        <w:rPr>
          <w:i w:val="0"/>
          <w:iCs w:val="0"/>
          <w:sz w:val="22"/>
          <w:szCs w:val="22"/>
        </w:rPr>
        <w:t>plan</w:t>
      </w:r>
      <w:r w:rsidRPr="00DE1CA7">
        <w:rPr>
          <w:i w:val="0"/>
          <w:iCs w:val="0"/>
          <w:sz w:val="22"/>
          <w:szCs w:val="22"/>
        </w:rPr>
        <w:t xml:space="preserve"> with </w:t>
      </w:r>
      <w:r w:rsidR="002E7BB3" w:rsidRPr="00DE1CA7">
        <w:rPr>
          <w:i w:val="0"/>
          <w:iCs w:val="0"/>
          <w:sz w:val="22"/>
          <w:szCs w:val="22"/>
        </w:rPr>
        <w:t xml:space="preserve">known </w:t>
      </w:r>
      <w:r w:rsidR="005360CB" w:rsidRPr="00DE1CA7">
        <w:rPr>
          <w:i w:val="0"/>
          <w:iCs w:val="0"/>
          <w:sz w:val="22"/>
          <w:szCs w:val="22"/>
        </w:rPr>
        <w:t xml:space="preserve">bore and </w:t>
      </w:r>
      <w:r w:rsidR="002E7BB3" w:rsidRPr="00DE1CA7">
        <w:rPr>
          <w:i w:val="0"/>
          <w:iCs w:val="0"/>
          <w:sz w:val="22"/>
          <w:szCs w:val="22"/>
        </w:rPr>
        <w:t>drill</w:t>
      </w:r>
      <w:r w:rsidR="005360CB" w:rsidRPr="00DE1CA7">
        <w:rPr>
          <w:i w:val="0"/>
          <w:iCs w:val="0"/>
          <w:sz w:val="22"/>
          <w:szCs w:val="22"/>
        </w:rPr>
        <w:t xml:space="preserve"> history</w:t>
      </w:r>
      <w:r w:rsidRPr="00DE1CA7">
        <w:rPr>
          <w:i w:val="0"/>
          <w:iCs w:val="0"/>
          <w:sz w:val="22"/>
          <w:szCs w:val="22"/>
        </w:rPr>
        <w:t xml:space="preserve"> marked</w:t>
      </w:r>
      <w:r w:rsidR="00C27828" w:rsidRPr="00DE1CA7">
        <w:rPr>
          <w:i w:val="0"/>
          <w:iCs w:val="0"/>
          <w:sz w:val="22"/>
          <w:szCs w:val="22"/>
        </w:rPr>
        <w:t xml:space="preserve"> and </w:t>
      </w:r>
      <w:r w:rsidRPr="00DE1CA7">
        <w:rPr>
          <w:i w:val="0"/>
          <w:iCs w:val="0"/>
          <w:sz w:val="22"/>
          <w:szCs w:val="22"/>
        </w:rPr>
        <w:t>details recorded.</w:t>
      </w:r>
    </w:p>
    <w:p w14:paraId="07740614" w14:textId="77777777" w:rsidR="00CF0005" w:rsidRDefault="00CF0005" w:rsidP="00D01456">
      <w:pPr>
        <w:pStyle w:val="Heading1"/>
        <w:sectPr w:rsidR="00CF0005" w:rsidSect="00270CFA">
          <w:headerReference w:type="even" r:id="rId17"/>
          <w:footerReference w:type="default" r:id="rId18"/>
          <w:headerReference w:type="first" r:id="rId19"/>
          <w:pgSz w:w="11906" w:h="16838" w:code="9"/>
          <w:pgMar w:top="1134" w:right="1080" w:bottom="1440" w:left="1080" w:header="568" w:footer="567" w:gutter="0"/>
          <w:cols w:space="708"/>
          <w:titlePg/>
          <w:docGrid w:linePitch="360"/>
        </w:sectPr>
      </w:pPr>
    </w:p>
    <w:p w14:paraId="2EF64CEF" w14:textId="65374AF9" w:rsidR="00D4397A" w:rsidRDefault="00D4397A" w:rsidP="00786634">
      <w:pPr>
        <w:pStyle w:val="Heading1"/>
        <w:spacing w:after="360"/>
        <w:jc w:val="center"/>
      </w:pPr>
      <w:r>
        <w:lastRenderedPageBreak/>
        <w:t xml:space="preserve">Farm </w:t>
      </w:r>
      <w:r w:rsidR="00C96831">
        <w:t>w</w:t>
      </w:r>
      <w:r>
        <w:t xml:space="preserve">ater </w:t>
      </w:r>
      <w:r w:rsidR="00C96831">
        <w:t>q</w:t>
      </w:r>
      <w:r w:rsidRPr="00A86C61">
        <w:t>uestionnaire</w:t>
      </w:r>
    </w:p>
    <w:p w14:paraId="39F23E59" w14:textId="34F64EE2" w:rsidR="00D4397A" w:rsidRPr="00C96831" w:rsidRDefault="00D4397A" w:rsidP="00D4397A">
      <w:r w:rsidRPr="00C96831">
        <w:t xml:space="preserve">If </w:t>
      </w:r>
      <w:r w:rsidR="00E03839" w:rsidRPr="00C96831">
        <w:t xml:space="preserve">additional </w:t>
      </w:r>
      <w:r w:rsidRPr="00C96831">
        <w:t xml:space="preserve">supporting documents </w:t>
      </w:r>
      <w:r w:rsidR="00EA5955" w:rsidRPr="00C96831">
        <w:t xml:space="preserve">(in addition to this completed questionnaire) </w:t>
      </w:r>
      <w:r w:rsidRPr="00C96831">
        <w:t xml:space="preserve">are </w:t>
      </w:r>
      <w:r w:rsidR="00225065" w:rsidRPr="00C96831">
        <w:t xml:space="preserve">to be </w:t>
      </w:r>
      <w:r w:rsidRPr="00C96831">
        <w:t xml:space="preserve">uploaded with </w:t>
      </w:r>
      <w:r w:rsidR="00BA1762" w:rsidRPr="00C96831">
        <w:t>an</w:t>
      </w:r>
      <w:r w:rsidRPr="00C96831">
        <w:t xml:space="preserve"> application, you may refer to these</w:t>
      </w:r>
      <w:r w:rsidR="00D658E4">
        <w:t xml:space="preserve"> items</w:t>
      </w:r>
      <w:r w:rsidRPr="00C96831">
        <w:t xml:space="preserve"> in </w:t>
      </w:r>
      <w:r w:rsidR="00D658E4">
        <w:t>your responses</w:t>
      </w:r>
      <w:r w:rsidRPr="00C96831">
        <w:t xml:space="preserve"> rather than duplicate the information.</w:t>
      </w:r>
      <w:r w:rsidR="00EA5955" w:rsidRPr="00C96831">
        <w:t xml:space="preserve"> </w:t>
      </w:r>
    </w:p>
    <w:p w14:paraId="7A756E74" w14:textId="782A6D64" w:rsidR="00325CC3" w:rsidRDefault="00325CC3" w:rsidP="0024215B">
      <w:pPr>
        <w:pStyle w:val="Heading2"/>
      </w:pPr>
      <w:r>
        <w:t>Contact</w:t>
      </w:r>
      <w:r w:rsidR="00BE364E">
        <w:t xml:space="preserve"> </w:t>
      </w:r>
      <w:r w:rsidR="006E7843">
        <w:t>and</w:t>
      </w:r>
      <w:r w:rsidR="00BE364E">
        <w:t xml:space="preserve"> </w:t>
      </w:r>
      <w:r w:rsidR="00D977B0">
        <w:t>p</w:t>
      </w:r>
      <w:r w:rsidR="00BE364E">
        <w:t xml:space="preserve">roperty </w:t>
      </w:r>
      <w:r w:rsidR="00D977B0">
        <w:t>identification</w:t>
      </w:r>
    </w:p>
    <w:p w14:paraId="4AFA0DD0" w14:textId="5FD2B36E" w:rsidR="00565803" w:rsidRDefault="00D4397A" w:rsidP="00D4397A">
      <w:r>
        <w:t xml:space="preserve">Use </w:t>
      </w:r>
      <w:r w:rsidRPr="009F1344">
        <w:t>the</w:t>
      </w:r>
      <w:r w:rsidRPr="009F1344">
        <w:rPr>
          <w:b/>
          <w:bCs/>
        </w:rPr>
        <w:t xml:space="preserve"> </w:t>
      </w:r>
      <w:hyperlink r:id="rId20" w:history="1">
        <w:r w:rsidR="00156D49" w:rsidRPr="009F1344">
          <w:rPr>
            <w:rStyle w:val="Hyperlink"/>
            <w:b/>
            <w:bCs/>
          </w:rPr>
          <w:t>DPIRD Agricultural Property Finder</w:t>
        </w:r>
      </w:hyperlink>
      <w:r w:rsidR="00156D49">
        <w:t xml:space="preserve"> tool </w:t>
      </w:r>
      <w:r>
        <w:t xml:space="preserve">to locate your </w:t>
      </w:r>
      <w:r w:rsidR="006846CC">
        <w:t>Property</w:t>
      </w:r>
      <w:r>
        <w:t xml:space="preserve"> ID number. </w:t>
      </w:r>
    </w:p>
    <w:tbl>
      <w:tblPr>
        <w:tblStyle w:val="TableGrid"/>
        <w:tblW w:w="0" w:type="auto"/>
        <w:tblLook w:val="04A0" w:firstRow="1" w:lastRow="0" w:firstColumn="1" w:lastColumn="0" w:noHBand="0" w:noVBand="1"/>
      </w:tblPr>
      <w:tblGrid>
        <w:gridCol w:w="4111"/>
        <w:gridCol w:w="757"/>
        <w:gridCol w:w="4868"/>
      </w:tblGrid>
      <w:tr w:rsidR="00B830B8" w14:paraId="3CE245A2" w14:textId="77777777" w:rsidTr="00FD0A3D">
        <w:trPr>
          <w:cnfStyle w:val="100000000000" w:firstRow="1" w:lastRow="0" w:firstColumn="0" w:lastColumn="0" w:oddVBand="0" w:evenVBand="0" w:oddHBand="0" w:evenHBand="0" w:firstRowFirstColumn="0" w:firstRowLastColumn="0" w:lastRowFirstColumn="0" w:lastRowLastColumn="0"/>
        </w:trPr>
        <w:tc>
          <w:tcPr>
            <w:tcW w:w="4868" w:type="dxa"/>
            <w:gridSpan w:val="2"/>
            <w:tcBorders>
              <w:top w:val="nil"/>
              <w:left w:val="nil"/>
              <w:bottom w:val="nil"/>
              <w:right w:val="nil"/>
            </w:tcBorders>
            <w:shd w:val="clear" w:color="auto" w:fill="auto"/>
          </w:tcPr>
          <w:p w14:paraId="1A3B4A52" w14:textId="77777777" w:rsidR="00B830B8" w:rsidRDefault="00B830B8" w:rsidP="00D4397A"/>
        </w:tc>
        <w:tc>
          <w:tcPr>
            <w:tcW w:w="4868" w:type="dxa"/>
            <w:tcBorders>
              <w:top w:val="nil"/>
              <w:left w:val="nil"/>
              <w:bottom w:val="nil"/>
              <w:right w:val="nil"/>
            </w:tcBorders>
            <w:shd w:val="clear" w:color="auto" w:fill="auto"/>
          </w:tcPr>
          <w:p w14:paraId="6F9EDF1D" w14:textId="77777777" w:rsidR="00B830B8" w:rsidRDefault="00B830B8" w:rsidP="00D4397A"/>
        </w:tc>
      </w:tr>
      <w:tr w:rsidR="00B830B8" w14:paraId="78BF2022" w14:textId="77777777" w:rsidTr="00A131EF">
        <w:tc>
          <w:tcPr>
            <w:tcW w:w="4111" w:type="dxa"/>
          </w:tcPr>
          <w:p w14:paraId="52D21125" w14:textId="5F5661D9" w:rsidR="00B830B8" w:rsidRDefault="00D977B0" w:rsidP="00E97FD3">
            <w:pPr>
              <w:pStyle w:val="Heading3"/>
            </w:pPr>
            <w:r>
              <w:t xml:space="preserve">DPIRD </w:t>
            </w:r>
            <w:r w:rsidR="002C2829">
              <w:t>p</w:t>
            </w:r>
            <w:r w:rsidRPr="007F6B56">
              <w:t>roperty</w:t>
            </w:r>
            <w:r w:rsidRPr="0027086D">
              <w:t xml:space="preserve"> </w:t>
            </w:r>
            <w:r w:rsidR="002C2829">
              <w:t>ID number</w:t>
            </w:r>
            <w:r w:rsidRPr="00CD38ED">
              <w:t xml:space="preserve"> </w:t>
            </w:r>
          </w:p>
        </w:tc>
        <w:tc>
          <w:tcPr>
            <w:tcW w:w="5625" w:type="dxa"/>
            <w:gridSpan w:val="2"/>
          </w:tcPr>
          <w:p w14:paraId="5FE89593" w14:textId="77777777" w:rsidR="00B830B8" w:rsidRDefault="00B830B8" w:rsidP="00D4397A"/>
        </w:tc>
      </w:tr>
      <w:tr w:rsidR="00B830B8" w14:paraId="50B69796" w14:textId="77777777" w:rsidTr="00A131EF">
        <w:tc>
          <w:tcPr>
            <w:tcW w:w="4111" w:type="dxa"/>
          </w:tcPr>
          <w:p w14:paraId="5740C298" w14:textId="388B9630" w:rsidR="00B830B8" w:rsidRDefault="00D977B0" w:rsidP="00E97FD3">
            <w:pPr>
              <w:pStyle w:val="Heading3"/>
            </w:pPr>
            <w:r w:rsidRPr="00527809">
              <w:t>Property</w:t>
            </w:r>
            <w:r w:rsidR="00BB6901">
              <w:t xml:space="preserve"> name</w:t>
            </w:r>
          </w:p>
        </w:tc>
        <w:tc>
          <w:tcPr>
            <w:tcW w:w="5625" w:type="dxa"/>
            <w:gridSpan w:val="2"/>
          </w:tcPr>
          <w:p w14:paraId="6A762000" w14:textId="77777777" w:rsidR="00B830B8" w:rsidRDefault="00B830B8" w:rsidP="00D4397A"/>
        </w:tc>
      </w:tr>
      <w:tr w:rsidR="00D977B0" w14:paraId="7D645867" w14:textId="77777777" w:rsidTr="00A131EF">
        <w:tc>
          <w:tcPr>
            <w:tcW w:w="4111" w:type="dxa"/>
          </w:tcPr>
          <w:p w14:paraId="3B1259D7" w14:textId="4F893DB0" w:rsidR="00D977B0" w:rsidRPr="00527809" w:rsidRDefault="00D977B0" w:rsidP="00E97FD3">
            <w:pPr>
              <w:pStyle w:val="Heading3"/>
            </w:pPr>
            <w:r>
              <w:t xml:space="preserve">Contact </w:t>
            </w:r>
            <w:r w:rsidR="002C2829">
              <w:t>name</w:t>
            </w:r>
          </w:p>
        </w:tc>
        <w:tc>
          <w:tcPr>
            <w:tcW w:w="5625" w:type="dxa"/>
            <w:gridSpan w:val="2"/>
          </w:tcPr>
          <w:p w14:paraId="4A0D5AE1" w14:textId="77777777" w:rsidR="00D977B0" w:rsidRDefault="00D977B0" w:rsidP="00D4397A"/>
        </w:tc>
      </w:tr>
      <w:tr w:rsidR="00D977B0" w14:paraId="6697E177" w14:textId="77777777" w:rsidTr="00A131EF">
        <w:tc>
          <w:tcPr>
            <w:tcW w:w="4111" w:type="dxa"/>
          </w:tcPr>
          <w:p w14:paraId="304DCCDF" w14:textId="56D56D9D" w:rsidR="00D977B0" w:rsidRDefault="00D977B0" w:rsidP="00E97FD3">
            <w:pPr>
              <w:pStyle w:val="Heading3"/>
            </w:pPr>
            <w:r w:rsidRPr="00E97FD3">
              <w:t>Phone</w:t>
            </w:r>
            <w:r>
              <w:t xml:space="preserve"> </w:t>
            </w:r>
            <w:r w:rsidR="002C2829">
              <w:t>n</w:t>
            </w:r>
            <w:r>
              <w:t>umber</w:t>
            </w:r>
            <w:r w:rsidRPr="00CD38ED">
              <w:t xml:space="preserve"> </w:t>
            </w:r>
          </w:p>
        </w:tc>
        <w:tc>
          <w:tcPr>
            <w:tcW w:w="5625" w:type="dxa"/>
            <w:gridSpan w:val="2"/>
          </w:tcPr>
          <w:p w14:paraId="33B94BA6" w14:textId="77777777" w:rsidR="00D977B0" w:rsidRDefault="00D977B0" w:rsidP="00D4397A"/>
        </w:tc>
      </w:tr>
    </w:tbl>
    <w:p w14:paraId="6C7F2797" w14:textId="209E0110" w:rsidR="00D4397A" w:rsidRDefault="00D4397A" w:rsidP="0068285E">
      <w:pPr>
        <w:pStyle w:val="Heading2"/>
      </w:pPr>
      <w:r>
        <w:t xml:space="preserve">Water </w:t>
      </w:r>
      <w:r w:rsidR="006E7843">
        <w:t>p</w:t>
      </w:r>
      <w:r w:rsidRPr="0024215B">
        <w:t>lanning</w:t>
      </w:r>
    </w:p>
    <w:p w14:paraId="730A515C" w14:textId="77777777" w:rsidR="00311F24" w:rsidRDefault="00D4397A" w:rsidP="00E97FD3">
      <w:pPr>
        <w:pStyle w:val="Heading3"/>
        <w:rPr>
          <w:rStyle w:val="Strong"/>
        </w:rPr>
      </w:pPr>
      <w:r w:rsidRPr="00164B72">
        <w:rPr>
          <w:rStyle w:val="Strong"/>
        </w:rPr>
        <w:t xml:space="preserve">Water </w:t>
      </w:r>
      <w:r w:rsidRPr="008D76A3">
        <w:rPr>
          <w:rStyle w:val="Strong"/>
        </w:rPr>
        <w:t>needs</w:t>
      </w:r>
    </w:p>
    <w:p w14:paraId="1AE982D9" w14:textId="77E218D3" w:rsidR="00B970C9" w:rsidRDefault="00311F24" w:rsidP="00E97FD3">
      <w:pPr>
        <w:pStyle w:val="Heading3"/>
        <w:numPr>
          <w:ilvl w:val="1"/>
          <w:numId w:val="40"/>
        </w:numPr>
        <w:rPr>
          <w:rStyle w:val="Strong"/>
        </w:rPr>
      </w:pPr>
      <w:r>
        <w:rPr>
          <w:rStyle w:val="Strong"/>
        </w:rPr>
        <w:t>M</w:t>
      </w:r>
      <w:r w:rsidR="00D4397A" w:rsidRPr="00164B72">
        <w:rPr>
          <w:rStyle w:val="Strong"/>
        </w:rPr>
        <w:t xml:space="preserve">ain uses of </w:t>
      </w:r>
      <w:r w:rsidR="00044404">
        <w:rPr>
          <w:rStyle w:val="Strong"/>
        </w:rPr>
        <w:t xml:space="preserve">(non-potable) </w:t>
      </w:r>
      <w:r w:rsidR="00D4397A" w:rsidRPr="00164B72">
        <w:rPr>
          <w:rStyle w:val="Strong"/>
        </w:rPr>
        <w:t>water</w:t>
      </w:r>
    </w:p>
    <w:p w14:paraId="651EC516" w14:textId="182E28CD" w:rsidR="00D4397A" w:rsidRPr="0032792D" w:rsidRDefault="00AD4ABC" w:rsidP="008D76A3">
      <w:pPr>
        <w:rPr>
          <w:rStyle w:val="Strong"/>
          <w:rFonts w:asciiTheme="minorHAnsi" w:hAnsiTheme="minorHAnsi"/>
          <w:color w:val="auto"/>
        </w:rPr>
      </w:pPr>
      <w:r>
        <w:rPr>
          <w:rStyle w:val="Strong"/>
          <w:rFonts w:asciiTheme="minorHAnsi" w:hAnsiTheme="minorHAnsi"/>
          <w:color w:val="auto"/>
        </w:rPr>
        <w:t xml:space="preserve">Rank </w:t>
      </w:r>
      <w:r w:rsidR="00D4397A" w:rsidRPr="0032792D">
        <w:rPr>
          <w:rStyle w:val="Strong"/>
          <w:rFonts w:asciiTheme="minorHAnsi" w:hAnsiTheme="minorHAnsi"/>
          <w:color w:val="auto"/>
        </w:rPr>
        <w:t>1</w:t>
      </w:r>
      <w:r w:rsidR="00A02070" w:rsidRPr="0032792D">
        <w:rPr>
          <w:rStyle w:val="Strong"/>
          <w:rFonts w:asciiTheme="minorHAnsi" w:hAnsiTheme="minorHAnsi"/>
          <w:color w:val="auto"/>
        </w:rPr>
        <w:t xml:space="preserve"> to </w:t>
      </w:r>
      <w:r w:rsidR="00D4397A" w:rsidRPr="0032792D">
        <w:rPr>
          <w:rStyle w:val="Strong"/>
          <w:rFonts w:asciiTheme="minorHAnsi" w:hAnsiTheme="minorHAnsi"/>
          <w:color w:val="auto"/>
        </w:rPr>
        <w:t xml:space="preserve">5 </w:t>
      </w:r>
      <w:r w:rsidR="00B970C9" w:rsidRPr="0032792D">
        <w:rPr>
          <w:rStyle w:val="Strong"/>
          <w:rFonts w:asciiTheme="minorHAnsi" w:hAnsiTheme="minorHAnsi"/>
          <w:color w:val="auto"/>
        </w:rPr>
        <w:t xml:space="preserve">by </w:t>
      </w:r>
      <w:r w:rsidR="00D4397A" w:rsidRPr="0032792D">
        <w:rPr>
          <w:rStyle w:val="Strong"/>
          <w:rFonts w:asciiTheme="minorHAnsi" w:hAnsiTheme="minorHAnsi"/>
          <w:color w:val="auto"/>
        </w:rPr>
        <w:t xml:space="preserve">priority. </w:t>
      </w:r>
      <w:r w:rsidR="00433ECD">
        <w:rPr>
          <w:rStyle w:val="Strong"/>
          <w:rFonts w:asciiTheme="minorHAnsi" w:hAnsiTheme="minorHAnsi"/>
          <w:color w:val="auto"/>
        </w:rPr>
        <w:t xml:space="preserve">Add supporting information in the columns provided, where possible. </w:t>
      </w:r>
    </w:p>
    <w:tbl>
      <w:tblPr>
        <w:tblStyle w:val="TableGrid"/>
        <w:tblW w:w="9721" w:type="dxa"/>
        <w:tblLook w:val="04A0" w:firstRow="1" w:lastRow="0" w:firstColumn="1" w:lastColumn="0" w:noHBand="0" w:noVBand="1"/>
      </w:tblPr>
      <w:tblGrid>
        <w:gridCol w:w="846"/>
        <w:gridCol w:w="2131"/>
        <w:gridCol w:w="2262"/>
        <w:gridCol w:w="2258"/>
        <w:gridCol w:w="2224"/>
      </w:tblGrid>
      <w:tr w:rsidR="00D4397A" w:rsidRPr="00EC1169" w14:paraId="51F826EB" w14:textId="77777777" w:rsidTr="002F4107">
        <w:trPr>
          <w:cnfStyle w:val="100000000000" w:firstRow="1" w:lastRow="0" w:firstColumn="0" w:lastColumn="0" w:oddVBand="0" w:evenVBand="0" w:oddHBand="0" w:evenHBand="0" w:firstRowFirstColumn="0" w:firstRowLastColumn="0" w:lastRowFirstColumn="0" w:lastRowLastColumn="0"/>
          <w:trHeight w:val="458"/>
        </w:trPr>
        <w:tc>
          <w:tcPr>
            <w:tcW w:w="846" w:type="dxa"/>
            <w:tcBorders>
              <w:top w:val="nil"/>
              <w:left w:val="nil"/>
              <w:bottom w:val="nil"/>
              <w:right w:val="nil"/>
            </w:tcBorders>
            <w:vAlign w:val="center"/>
          </w:tcPr>
          <w:p w14:paraId="687BD94C" w14:textId="50BD4F76" w:rsidR="00D4397A" w:rsidRPr="00AD4ABC" w:rsidRDefault="00A1212F" w:rsidP="00A1212F">
            <w:pPr>
              <w:jc w:val="center"/>
              <w:rPr>
                <w:b w:val="0"/>
                <w:szCs w:val="24"/>
              </w:rPr>
            </w:pPr>
            <w:r w:rsidRPr="00AD4ABC">
              <w:rPr>
                <w:b w:val="0"/>
                <w:szCs w:val="24"/>
              </w:rPr>
              <w:t>Rank</w:t>
            </w:r>
          </w:p>
        </w:tc>
        <w:tc>
          <w:tcPr>
            <w:tcW w:w="2131" w:type="dxa"/>
            <w:tcBorders>
              <w:top w:val="nil"/>
              <w:left w:val="nil"/>
              <w:bottom w:val="nil"/>
              <w:right w:val="nil"/>
            </w:tcBorders>
            <w:vAlign w:val="center"/>
          </w:tcPr>
          <w:p w14:paraId="724C1F8F" w14:textId="77777777" w:rsidR="00D4397A" w:rsidRPr="00AD4ABC" w:rsidRDefault="00D4397A" w:rsidP="001F0B0D">
            <w:pPr>
              <w:jc w:val="center"/>
              <w:rPr>
                <w:b w:val="0"/>
                <w:szCs w:val="24"/>
              </w:rPr>
            </w:pPr>
            <w:r w:rsidRPr="00AD4ABC">
              <w:rPr>
                <w:b w:val="0"/>
                <w:szCs w:val="24"/>
              </w:rPr>
              <w:t>Use</w:t>
            </w:r>
          </w:p>
        </w:tc>
        <w:tc>
          <w:tcPr>
            <w:tcW w:w="2262" w:type="dxa"/>
            <w:tcBorders>
              <w:top w:val="nil"/>
              <w:left w:val="nil"/>
              <w:bottom w:val="nil"/>
              <w:right w:val="nil"/>
            </w:tcBorders>
            <w:vAlign w:val="center"/>
          </w:tcPr>
          <w:p w14:paraId="6D63A0D1" w14:textId="1B3EA7E6" w:rsidR="00D4397A" w:rsidRPr="00AD4ABC" w:rsidRDefault="00D4397A" w:rsidP="001F0B0D">
            <w:pPr>
              <w:jc w:val="center"/>
              <w:rPr>
                <w:b w:val="0"/>
                <w:szCs w:val="24"/>
              </w:rPr>
            </w:pPr>
            <w:r w:rsidRPr="00AD4ABC">
              <w:rPr>
                <w:b w:val="0"/>
                <w:szCs w:val="24"/>
              </w:rPr>
              <w:t>Target Water Quality (salinity mg/L)</w:t>
            </w:r>
          </w:p>
        </w:tc>
        <w:tc>
          <w:tcPr>
            <w:tcW w:w="2258" w:type="dxa"/>
            <w:tcBorders>
              <w:top w:val="nil"/>
              <w:left w:val="nil"/>
              <w:bottom w:val="nil"/>
              <w:right w:val="nil"/>
            </w:tcBorders>
            <w:vAlign w:val="center"/>
          </w:tcPr>
          <w:p w14:paraId="221D531C" w14:textId="3AA99F48" w:rsidR="00D4397A" w:rsidRPr="00AD4ABC" w:rsidRDefault="00D4397A" w:rsidP="001F0B0D">
            <w:pPr>
              <w:jc w:val="center"/>
              <w:rPr>
                <w:b w:val="0"/>
                <w:szCs w:val="24"/>
              </w:rPr>
            </w:pPr>
            <w:r w:rsidRPr="00AD4ABC">
              <w:rPr>
                <w:b w:val="0"/>
                <w:szCs w:val="24"/>
              </w:rPr>
              <w:t xml:space="preserve">Current </w:t>
            </w:r>
            <w:r w:rsidRPr="00AD4ABC">
              <w:rPr>
                <w:b w:val="0"/>
                <w:szCs w:val="24"/>
              </w:rPr>
              <w:br/>
              <w:t>volume used (</w:t>
            </w:r>
            <w:proofErr w:type="spellStart"/>
            <w:r w:rsidRPr="00AD4ABC">
              <w:rPr>
                <w:b w:val="0"/>
                <w:szCs w:val="24"/>
              </w:rPr>
              <w:t>kL</w:t>
            </w:r>
            <w:proofErr w:type="spellEnd"/>
            <w:r w:rsidRPr="00AD4ABC">
              <w:rPr>
                <w:b w:val="0"/>
                <w:szCs w:val="24"/>
              </w:rPr>
              <w:t>/day)</w:t>
            </w:r>
          </w:p>
        </w:tc>
        <w:tc>
          <w:tcPr>
            <w:tcW w:w="2224" w:type="dxa"/>
            <w:tcBorders>
              <w:top w:val="nil"/>
              <w:left w:val="nil"/>
              <w:bottom w:val="nil"/>
              <w:right w:val="nil"/>
            </w:tcBorders>
            <w:vAlign w:val="center"/>
          </w:tcPr>
          <w:p w14:paraId="5A0A2346" w14:textId="5DA64C2A" w:rsidR="00D4397A" w:rsidRPr="00AD4ABC" w:rsidRDefault="00D4397A" w:rsidP="001F0B0D">
            <w:pPr>
              <w:jc w:val="center"/>
              <w:rPr>
                <w:b w:val="0"/>
                <w:szCs w:val="24"/>
              </w:rPr>
            </w:pPr>
            <w:r w:rsidRPr="00AD4ABC">
              <w:rPr>
                <w:b w:val="0"/>
                <w:szCs w:val="24"/>
              </w:rPr>
              <w:t>Additional supply sought (</w:t>
            </w:r>
            <w:proofErr w:type="spellStart"/>
            <w:r w:rsidRPr="00AD4ABC">
              <w:rPr>
                <w:b w:val="0"/>
                <w:szCs w:val="24"/>
              </w:rPr>
              <w:t>kL</w:t>
            </w:r>
            <w:proofErr w:type="spellEnd"/>
            <w:r w:rsidRPr="00AD4ABC">
              <w:rPr>
                <w:b w:val="0"/>
                <w:szCs w:val="24"/>
              </w:rPr>
              <w:t>/day)</w:t>
            </w:r>
          </w:p>
        </w:tc>
      </w:tr>
      <w:tr w:rsidR="00D4397A" w:rsidRPr="00743808" w14:paraId="4C286FCD" w14:textId="77777777" w:rsidTr="00AF2458">
        <w:tc>
          <w:tcPr>
            <w:tcW w:w="846" w:type="dxa"/>
            <w:tcBorders>
              <w:top w:val="nil"/>
            </w:tcBorders>
            <w:vAlign w:val="center"/>
          </w:tcPr>
          <w:p w14:paraId="37F9F431" w14:textId="751FA640" w:rsidR="00D4397A" w:rsidRPr="00951F6C" w:rsidRDefault="00D4397A" w:rsidP="00AF2458">
            <w:pPr>
              <w:spacing w:before="120"/>
              <w:ind w:left="452" w:hanging="452"/>
              <w:jc w:val="center"/>
              <w:rPr>
                <w:b/>
                <w:bCs/>
                <w:szCs w:val="24"/>
              </w:rPr>
            </w:pPr>
          </w:p>
        </w:tc>
        <w:tc>
          <w:tcPr>
            <w:tcW w:w="2131" w:type="dxa"/>
            <w:tcBorders>
              <w:top w:val="nil"/>
            </w:tcBorders>
            <w:vAlign w:val="center"/>
          </w:tcPr>
          <w:p w14:paraId="0B19C815" w14:textId="77777777" w:rsidR="00D4397A" w:rsidRPr="00951F6C" w:rsidRDefault="00D4397A" w:rsidP="00AE164C">
            <w:pPr>
              <w:spacing w:before="120"/>
              <w:ind w:left="452" w:hanging="452"/>
              <w:rPr>
                <w:szCs w:val="24"/>
              </w:rPr>
            </w:pPr>
            <w:r w:rsidRPr="00951F6C">
              <w:rPr>
                <w:szCs w:val="24"/>
              </w:rPr>
              <w:t>Livestock</w:t>
            </w:r>
          </w:p>
        </w:tc>
        <w:tc>
          <w:tcPr>
            <w:tcW w:w="2262" w:type="dxa"/>
            <w:tcBorders>
              <w:top w:val="nil"/>
            </w:tcBorders>
            <w:vAlign w:val="center"/>
          </w:tcPr>
          <w:p w14:paraId="771D7DA8" w14:textId="77777777" w:rsidR="00D4397A" w:rsidRPr="00951F6C" w:rsidRDefault="00D4397A" w:rsidP="00AE164C">
            <w:pPr>
              <w:spacing w:before="120"/>
              <w:rPr>
                <w:szCs w:val="24"/>
              </w:rPr>
            </w:pPr>
          </w:p>
        </w:tc>
        <w:tc>
          <w:tcPr>
            <w:tcW w:w="2258" w:type="dxa"/>
            <w:tcBorders>
              <w:top w:val="nil"/>
            </w:tcBorders>
            <w:vAlign w:val="center"/>
          </w:tcPr>
          <w:p w14:paraId="416A806E" w14:textId="77777777" w:rsidR="00D4397A" w:rsidRPr="00951F6C" w:rsidRDefault="00D4397A" w:rsidP="00AE164C">
            <w:pPr>
              <w:spacing w:before="120"/>
              <w:rPr>
                <w:szCs w:val="24"/>
              </w:rPr>
            </w:pPr>
          </w:p>
        </w:tc>
        <w:tc>
          <w:tcPr>
            <w:tcW w:w="2224" w:type="dxa"/>
            <w:tcBorders>
              <w:top w:val="nil"/>
            </w:tcBorders>
            <w:vAlign w:val="center"/>
          </w:tcPr>
          <w:p w14:paraId="2DCDD31B" w14:textId="77777777" w:rsidR="00D4397A" w:rsidRPr="00951F6C" w:rsidRDefault="00D4397A" w:rsidP="00AE164C">
            <w:pPr>
              <w:spacing w:before="120"/>
              <w:rPr>
                <w:szCs w:val="24"/>
              </w:rPr>
            </w:pPr>
          </w:p>
        </w:tc>
      </w:tr>
      <w:tr w:rsidR="00D4397A" w:rsidRPr="00743808" w14:paraId="4E18A8FD" w14:textId="77777777" w:rsidTr="00AF2458">
        <w:tc>
          <w:tcPr>
            <w:tcW w:w="846" w:type="dxa"/>
            <w:vAlign w:val="center"/>
          </w:tcPr>
          <w:p w14:paraId="4655DFC4" w14:textId="4AB25F8A" w:rsidR="00D4397A" w:rsidRPr="00951F6C" w:rsidRDefault="00D4397A" w:rsidP="00AF2458">
            <w:pPr>
              <w:spacing w:before="120"/>
              <w:ind w:left="452" w:hanging="452"/>
              <w:jc w:val="center"/>
              <w:rPr>
                <w:b/>
                <w:bCs/>
                <w:szCs w:val="24"/>
              </w:rPr>
            </w:pPr>
          </w:p>
        </w:tc>
        <w:tc>
          <w:tcPr>
            <w:tcW w:w="2131" w:type="dxa"/>
            <w:vAlign w:val="center"/>
          </w:tcPr>
          <w:p w14:paraId="6776494D" w14:textId="77777777" w:rsidR="00D4397A" w:rsidRPr="00951F6C" w:rsidRDefault="00D4397A" w:rsidP="00AE164C">
            <w:pPr>
              <w:spacing w:before="120"/>
              <w:ind w:left="452" w:hanging="452"/>
              <w:rPr>
                <w:szCs w:val="24"/>
              </w:rPr>
            </w:pPr>
            <w:r w:rsidRPr="00951F6C">
              <w:rPr>
                <w:szCs w:val="24"/>
              </w:rPr>
              <w:t>Spray Water</w:t>
            </w:r>
          </w:p>
        </w:tc>
        <w:tc>
          <w:tcPr>
            <w:tcW w:w="2262" w:type="dxa"/>
            <w:vAlign w:val="center"/>
          </w:tcPr>
          <w:p w14:paraId="3FE70CC7" w14:textId="77777777" w:rsidR="00D4397A" w:rsidRPr="00951F6C" w:rsidRDefault="00D4397A" w:rsidP="00AE164C">
            <w:pPr>
              <w:spacing w:before="120"/>
              <w:rPr>
                <w:szCs w:val="24"/>
              </w:rPr>
            </w:pPr>
          </w:p>
        </w:tc>
        <w:tc>
          <w:tcPr>
            <w:tcW w:w="2258" w:type="dxa"/>
            <w:vAlign w:val="center"/>
          </w:tcPr>
          <w:p w14:paraId="1DE20729" w14:textId="77777777" w:rsidR="00D4397A" w:rsidRPr="00951F6C" w:rsidRDefault="00D4397A" w:rsidP="00AE164C">
            <w:pPr>
              <w:spacing w:before="120"/>
              <w:rPr>
                <w:szCs w:val="24"/>
              </w:rPr>
            </w:pPr>
          </w:p>
        </w:tc>
        <w:tc>
          <w:tcPr>
            <w:tcW w:w="2224" w:type="dxa"/>
            <w:vAlign w:val="center"/>
          </w:tcPr>
          <w:p w14:paraId="033973B5" w14:textId="77777777" w:rsidR="00D4397A" w:rsidRPr="00951F6C" w:rsidRDefault="00D4397A" w:rsidP="00AE164C">
            <w:pPr>
              <w:spacing w:before="120"/>
              <w:rPr>
                <w:szCs w:val="24"/>
              </w:rPr>
            </w:pPr>
          </w:p>
        </w:tc>
      </w:tr>
      <w:tr w:rsidR="00D4397A" w:rsidRPr="00743808" w14:paraId="180B2CB8" w14:textId="77777777" w:rsidTr="00AF2458">
        <w:tc>
          <w:tcPr>
            <w:tcW w:w="846" w:type="dxa"/>
            <w:vAlign w:val="center"/>
          </w:tcPr>
          <w:p w14:paraId="2317E1A2" w14:textId="60C771F9" w:rsidR="00D4397A" w:rsidRPr="00951F6C" w:rsidRDefault="00D4397A" w:rsidP="00AF2458">
            <w:pPr>
              <w:spacing w:before="120"/>
              <w:ind w:left="452" w:hanging="452"/>
              <w:jc w:val="center"/>
              <w:rPr>
                <w:b/>
                <w:bCs/>
                <w:szCs w:val="24"/>
              </w:rPr>
            </w:pPr>
          </w:p>
        </w:tc>
        <w:tc>
          <w:tcPr>
            <w:tcW w:w="2131" w:type="dxa"/>
            <w:vAlign w:val="center"/>
          </w:tcPr>
          <w:p w14:paraId="6637C7A9" w14:textId="77777777" w:rsidR="00D4397A" w:rsidRPr="00951F6C" w:rsidRDefault="00D4397A" w:rsidP="00AE164C">
            <w:pPr>
              <w:spacing w:before="120"/>
              <w:ind w:left="452" w:hanging="452"/>
              <w:rPr>
                <w:szCs w:val="24"/>
              </w:rPr>
            </w:pPr>
            <w:r w:rsidRPr="00951F6C">
              <w:rPr>
                <w:szCs w:val="24"/>
              </w:rPr>
              <w:t>Irrigation (crop)</w:t>
            </w:r>
          </w:p>
        </w:tc>
        <w:tc>
          <w:tcPr>
            <w:tcW w:w="2262" w:type="dxa"/>
            <w:vAlign w:val="center"/>
          </w:tcPr>
          <w:p w14:paraId="04F38700" w14:textId="77777777" w:rsidR="00D4397A" w:rsidRPr="00951F6C" w:rsidRDefault="00D4397A" w:rsidP="00AE164C">
            <w:pPr>
              <w:spacing w:before="120"/>
              <w:rPr>
                <w:szCs w:val="24"/>
              </w:rPr>
            </w:pPr>
          </w:p>
        </w:tc>
        <w:tc>
          <w:tcPr>
            <w:tcW w:w="2258" w:type="dxa"/>
            <w:vAlign w:val="center"/>
          </w:tcPr>
          <w:p w14:paraId="0D8EADFF" w14:textId="77777777" w:rsidR="00D4397A" w:rsidRPr="00951F6C" w:rsidRDefault="00D4397A" w:rsidP="00AE164C">
            <w:pPr>
              <w:spacing w:before="120"/>
              <w:rPr>
                <w:szCs w:val="24"/>
              </w:rPr>
            </w:pPr>
          </w:p>
        </w:tc>
        <w:tc>
          <w:tcPr>
            <w:tcW w:w="2224" w:type="dxa"/>
            <w:vAlign w:val="center"/>
          </w:tcPr>
          <w:p w14:paraId="35B5BC72" w14:textId="77777777" w:rsidR="00D4397A" w:rsidRPr="00951F6C" w:rsidRDefault="00D4397A" w:rsidP="00AE164C">
            <w:pPr>
              <w:spacing w:before="120"/>
              <w:rPr>
                <w:szCs w:val="24"/>
              </w:rPr>
            </w:pPr>
          </w:p>
        </w:tc>
      </w:tr>
      <w:tr w:rsidR="00D4397A" w:rsidRPr="00743808" w14:paraId="776E1392" w14:textId="77777777" w:rsidTr="00AF2458">
        <w:tc>
          <w:tcPr>
            <w:tcW w:w="846" w:type="dxa"/>
            <w:vAlign w:val="center"/>
          </w:tcPr>
          <w:p w14:paraId="7FBF575F" w14:textId="77D9D0CA" w:rsidR="00D4397A" w:rsidRPr="00951F6C" w:rsidRDefault="00D4397A" w:rsidP="00AF2458">
            <w:pPr>
              <w:spacing w:before="120"/>
              <w:ind w:left="452" w:hanging="452"/>
              <w:jc w:val="center"/>
              <w:rPr>
                <w:b/>
                <w:bCs/>
                <w:szCs w:val="24"/>
              </w:rPr>
            </w:pPr>
          </w:p>
        </w:tc>
        <w:tc>
          <w:tcPr>
            <w:tcW w:w="2131" w:type="dxa"/>
            <w:vAlign w:val="center"/>
          </w:tcPr>
          <w:p w14:paraId="6A87D11E" w14:textId="77777777" w:rsidR="00D4397A" w:rsidRPr="00951F6C" w:rsidRDefault="00D4397A" w:rsidP="00AE164C">
            <w:pPr>
              <w:spacing w:before="120"/>
              <w:ind w:left="452" w:hanging="452"/>
              <w:rPr>
                <w:szCs w:val="24"/>
              </w:rPr>
            </w:pPr>
            <w:r w:rsidRPr="00951F6C">
              <w:rPr>
                <w:szCs w:val="24"/>
              </w:rPr>
              <w:t>House (garden)</w:t>
            </w:r>
          </w:p>
        </w:tc>
        <w:tc>
          <w:tcPr>
            <w:tcW w:w="2262" w:type="dxa"/>
            <w:vAlign w:val="center"/>
          </w:tcPr>
          <w:p w14:paraId="776E649B" w14:textId="77777777" w:rsidR="00D4397A" w:rsidRPr="00951F6C" w:rsidRDefault="00D4397A" w:rsidP="00AE164C">
            <w:pPr>
              <w:spacing w:before="120"/>
              <w:rPr>
                <w:szCs w:val="24"/>
              </w:rPr>
            </w:pPr>
          </w:p>
        </w:tc>
        <w:tc>
          <w:tcPr>
            <w:tcW w:w="2258" w:type="dxa"/>
            <w:vAlign w:val="center"/>
          </w:tcPr>
          <w:p w14:paraId="6116800C" w14:textId="77777777" w:rsidR="00D4397A" w:rsidRPr="00951F6C" w:rsidRDefault="00D4397A" w:rsidP="00AE164C">
            <w:pPr>
              <w:spacing w:before="120"/>
              <w:rPr>
                <w:szCs w:val="24"/>
              </w:rPr>
            </w:pPr>
          </w:p>
        </w:tc>
        <w:tc>
          <w:tcPr>
            <w:tcW w:w="2224" w:type="dxa"/>
            <w:vAlign w:val="center"/>
          </w:tcPr>
          <w:p w14:paraId="373B425F" w14:textId="77777777" w:rsidR="00D4397A" w:rsidRPr="00951F6C" w:rsidRDefault="00D4397A" w:rsidP="00AE164C">
            <w:pPr>
              <w:spacing w:before="120"/>
              <w:rPr>
                <w:szCs w:val="24"/>
              </w:rPr>
            </w:pPr>
          </w:p>
        </w:tc>
      </w:tr>
      <w:tr w:rsidR="00D4397A" w:rsidRPr="00743808" w14:paraId="2CBADF0C" w14:textId="77777777" w:rsidTr="00AF2458">
        <w:tc>
          <w:tcPr>
            <w:tcW w:w="846" w:type="dxa"/>
            <w:vAlign w:val="center"/>
          </w:tcPr>
          <w:p w14:paraId="54F1B8CE" w14:textId="4ED39AF0" w:rsidR="00D4397A" w:rsidRPr="00951F6C" w:rsidRDefault="00D4397A" w:rsidP="00AF2458">
            <w:pPr>
              <w:spacing w:before="120"/>
              <w:ind w:left="452" w:hanging="452"/>
              <w:jc w:val="center"/>
              <w:rPr>
                <w:b/>
                <w:bCs/>
                <w:szCs w:val="24"/>
              </w:rPr>
            </w:pPr>
          </w:p>
        </w:tc>
        <w:tc>
          <w:tcPr>
            <w:tcW w:w="2131" w:type="dxa"/>
            <w:vAlign w:val="center"/>
          </w:tcPr>
          <w:p w14:paraId="584B9EE9" w14:textId="77777777" w:rsidR="00D4397A" w:rsidRPr="00951F6C" w:rsidRDefault="00D4397A" w:rsidP="00AE164C">
            <w:pPr>
              <w:spacing w:before="120"/>
              <w:ind w:left="452" w:hanging="452"/>
              <w:rPr>
                <w:szCs w:val="24"/>
              </w:rPr>
            </w:pPr>
            <w:r w:rsidRPr="00951F6C">
              <w:rPr>
                <w:szCs w:val="24"/>
              </w:rPr>
              <w:t>Other</w:t>
            </w:r>
          </w:p>
        </w:tc>
        <w:tc>
          <w:tcPr>
            <w:tcW w:w="2262" w:type="dxa"/>
            <w:vAlign w:val="center"/>
          </w:tcPr>
          <w:p w14:paraId="681C35F2" w14:textId="77777777" w:rsidR="00D4397A" w:rsidRPr="00951F6C" w:rsidRDefault="00D4397A" w:rsidP="00AE164C">
            <w:pPr>
              <w:spacing w:before="120"/>
              <w:rPr>
                <w:szCs w:val="24"/>
              </w:rPr>
            </w:pPr>
          </w:p>
        </w:tc>
        <w:tc>
          <w:tcPr>
            <w:tcW w:w="2258" w:type="dxa"/>
            <w:vAlign w:val="center"/>
          </w:tcPr>
          <w:p w14:paraId="1D4E74EF" w14:textId="77777777" w:rsidR="00D4397A" w:rsidRPr="00951F6C" w:rsidRDefault="00D4397A" w:rsidP="00AE164C">
            <w:pPr>
              <w:spacing w:before="120"/>
              <w:rPr>
                <w:szCs w:val="24"/>
              </w:rPr>
            </w:pPr>
          </w:p>
        </w:tc>
        <w:tc>
          <w:tcPr>
            <w:tcW w:w="2224" w:type="dxa"/>
            <w:vAlign w:val="center"/>
          </w:tcPr>
          <w:p w14:paraId="65E8BD81" w14:textId="77777777" w:rsidR="00D4397A" w:rsidRPr="00951F6C" w:rsidRDefault="00D4397A" w:rsidP="00AE164C">
            <w:pPr>
              <w:spacing w:before="120"/>
              <w:rPr>
                <w:szCs w:val="24"/>
              </w:rPr>
            </w:pPr>
          </w:p>
        </w:tc>
      </w:tr>
    </w:tbl>
    <w:p w14:paraId="180B9964" w14:textId="77777777" w:rsidR="00D4397A" w:rsidRDefault="00D4397A" w:rsidP="00D4397A"/>
    <w:p w14:paraId="29F9FE12" w14:textId="77777777" w:rsidR="007865C6" w:rsidRPr="005974DD" w:rsidRDefault="007865C6" w:rsidP="00E263D7">
      <w:pPr>
        <w:pStyle w:val="Heading1"/>
        <w:numPr>
          <w:ilvl w:val="1"/>
          <w:numId w:val="40"/>
        </w:numPr>
        <w:ind w:left="993" w:hanging="426"/>
        <w:rPr>
          <w:rFonts w:cstheme="majorHAnsi"/>
          <w:sz w:val="26"/>
          <w:szCs w:val="26"/>
        </w:rPr>
      </w:pPr>
      <w:r w:rsidRPr="005974DD">
        <w:rPr>
          <w:rFonts w:cstheme="majorHAnsi"/>
          <w:sz w:val="26"/>
          <w:szCs w:val="26"/>
        </w:rPr>
        <w:t xml:space="preserve">Water needs – add information to demonstrate your need for additional bore water </w:t>
      </w:r>
    </w:p>
    <w:p w14:paraId="3BFC371D" w14:textId="77777777" w:rsidR="005974DD" w:rsidRDefault="005974DD" w:rsidP="007865C6"/>
    <w:p w14:paraId="47EE988F" w14:textId="77777777" w:rsidR="00F4062F" w:rsidRDefault="00F4062F" w:rsidP="007865C6"/>
    <w:p w14:paraId="15433F3B" w14:textId="77777777" w:rsidR="00F4062F" w:rsidRDefault="00F4062F" w:rsidP="007865C6"/>
    <w:p w14:paraId="7E72026E" w14:textId="77777777" w:rsidR="00F4062F" w:rsidRDefault="00F4062F" w:rsidP="007865C6"/>
    <w:p w14:paraId="5AA9913D" w14:textId="77777777" w:rsidR="0026317A" w:rsidRDefault="0026317A" w:rsidP="007865C6"/>
    <w:p w14:paraId="46B3F0BA" w14:textId="77777777" w:rsidR="0026317A" w:rsidRDefault="0026317A" w:rsidP="007865C6"/>
    <w:p w14:paraId="7272F4AE" w14:textId="77777777" w:rsidR="0026317A" w:rsidRDefault="0026317A" w:rsidP="007865C6"/>
    <w:p w14:paraId="0B49E049" w14:textId="77777777" w:rsidR="0026317A" w:rsidRDefault="0026317A" w:rsidP="007865C6"/>
    <w:p w14:paraId="7D0B776B" w14:textId="77777777" w:rsidR="0026317A" w:rsidRDefault="0026317A" w:rsidP="007865C6"/>
    <w:p w14:paraId="2E8EA41A" w14:textId="77777777" w:rsidR="0026317A" w:rsidRDefault="0026317A" w:rsidP="007865C6"/>
    <w:p w14:paraId="2221B128" w14:textId="77777777" w:rsidR="0026317A" w:rsidRDefault="0026317A" w:rsidP="007865C6"/>
    <w:p w14:paraId="3510B03F" w14:textId="77777777" w:rsidR="005974DD" w:rsidRDefault="005974DD" w:rsidP="007865C6"/>
    <w:p w14:paraId="51D92B08" w14:textId="77777777" w:rsidR="005974DD" w:rsidRDefault="005974DD" w:rsidP="007865C6"/>
    <w:p w14:paraId="170BE53F" w14:textId="4C45FD45" w:rsidR="00787F23" w:rsidRDefault="00DC79B8" w:rsidP="00E97FD3">
      <w:pPr>
        <w:pStyle w:val="Heading3"/>
        <w:rPr>
          <w:rStyle w:val="Strong"/>
        </w:rPr>
      </w:pPr>
      <w:r>
        <w:rPr>
          <w:rStyle w:val="Strong"/>
        </w:rPr>
        <w:t xml:space="preserve">Benefits and </w:t>
      </w:r>
      <w:r w:rsidR="004C1541">
        <w:rPr>
          <w:rStyle w:val="Strong"/>
        </w:rPr>
        <w:t>v</w:t>
      </w:r>
      <w:r>
        <w:rPr>
          <w:rStyle w:val="Strong"/>
        </w:rPr>
        <w:t>alues</w:t>
      </w:r>
      <w:r w:rsidR="00DF393E">
        <w:rPr>
          <w:rStyle w:val="Strong"/>
        </w:rPr>
        <w:t xml:space="preserve"> (</w:t>
      </w:r>
      <w:r w:rsidR="00E263D7">
        <w:rPr>
          <w:rStyle w:val="Strong"/>
        </w:rPr>
        <w:t xml:space="preserve">this question </w:t>
      </w:r>
      <w:r w:rsidR="00DF393E">
        <w:rPr>
          <w:rStyle w:val="Strong"/>
        </w:rPr>
        <w:t>requires</w:t>
      </w:r>
      <w:r w:rsidR="005974DD">
        <w:rPr>
          <w:rStyle w:val="Strong"/>
        </w:rPr>
        <w:t xml:space="preserve"> a</w:t>
      </w:r>
      <w:r w:rsidR="00DF393E">
        <w:rPr>
          <w:rStyle w:val="Strong"/>
        </w:rPr>
        <w:t xml:space="preserve"> response)</w:t>
      </w:r>
    </w:p>
    <w:p w14:paraId="194F108D" w14:textId="77777777" w:rsidR="00DF393E" w:rsidRDefault="00787F23" w:rsidP="00787F23">
      <w:r w:rsidRPr="00DC79B8">
        <w:t xml:space="preserve">Describe the expected </w:t>
      </w:r>
      <w:r w:rsidR="004C1541">
        <w:t>benefits and values</w:t>
      </w:r>
      <w:r w:rsidRPr="00DC79B8">
        <w:t xml:space="preserve"> to your business and your property</w:t>
      </w:r>
      <w:r w:rsidR="004C1541">
        <w:t>, for example,</w:t>
      </w:r>
      <w:r w:rsidRPr="00DC79B8">
        <w:t xml:space="preserve"> productivity, landscape and water management). Where applicable, quantify in economic terms.</w:t>
      </w:r>
    </w:p>
    <w:p w14:paraId="132E2E31" w14:textId="77777777" w:rsidR="00DC79B8" w:rsidRDefault="00DC79B8" w:rsidP="00787F23"/>
    <w:p w14:paraId="44A8F44E" w14:textId="77777777" w:rsidR="00DF393E" w:rsidRDefault="00DF393E" w:rsidP="00787F23"/>
    <w:p w14:paraId="3DF583D0" w14:textId="77777777" w:rsidR="005974DD" w:rsidRDefault="005974DD" w:rsidP="00787F23"/>
    <w:p w14:paraId="28726029" w14:textId="77777777" w:rsidR="005974DD" w:rsidRDefault="005974DD" w:rsidP="00787F23"/>
    <w:p w14:paraId="111B15E4" w14:textId="77777777" w:rsidR="005974DD" w:rsidRDefault="005974DD" w:rsidP="00787F23"/>
    <w:p w14:paraId="58F2C5C7" w14:textId="77777777" w:rsidR="00D967B2" w:rsidRDefault="00D967B2" w:rsidP="00787F23"/>
    <w:p w14:paraId="5E27BC00" w14:textId="77777777" w:rsidR="00D967B2" w:rsidRDefault="00D967B2" w:rsidP="00787F23"/>
    <w:p w14:paraId="6308C15B" w14:textId="77777777" w:rsidR="00D967B2" w:rsidRDefault="00D967B2" w:rsidP="00787F23"/>
    <w:p w14:paraId="1B420AD5" w14:textId="77777777" w:rsidR="00D967B2" w:rsidRDefault="00D967B2" w:rsidP="00787F23"/>
    <w:p w14:paraId="375AEB82" w14:textId="77777777" w:rsidR="00D967B2" w:rsidRDefault="00D967B2" w:rsidP="00787F23"/>
    <w:p w14:paraId="4B1105D1" w14:textId="77777777" w:rsidR="00DF393E" w:rsidRDefault="00DF393E" w:rsidP="00787F23"/>
    <w:p w14:paraId="2C848AE7" w14:textId="77777777" w:rsidR="00D967B2" w:rsidRDefault="00D967B2">
      <w:pPr>
        <w:spacing w:after="160" w:line="259" w:lineRule="auto"/>
        <w:rPr>
          <w:rFonts w:asciiTheme="majorHAnsi" w:eastAsiaTheme="majorEastAsia" w:hAnsiTheme="majorHAnsi" w:cstheme="majorBidi"/>
          <w:b/>
          <w:color w:val="21574C" w:themeColor="accent3"/>
          <w:sz w:val="26"/>
          <w:szCs w:val="26"/>
        </w:rPr>
      </w:pPr>
      <w:r>
        <w:br w:type="page"/>
      </w:r>
    </w:p>
    <w:p w14:paraId="50DFCAAA" w14:textId="3609AED2" w:rsidR="00E54074" w:rsidRDefault="00D4397A" w:rsidP="00E97FD3">
      <w:pPr>
        <w:pStyle w:val="Heading3"/>
      </w:pPr>
      <w:r w:rsidRPr="001C202D">
        <w:lastRenderedPageBreak/>
        <w:t xml:space="preserve">On-farm water sources </w:t>
      </w:r>
      <w:r w:rsidR="00825794">
        <w:t xml:space="preserve">and </w:t>
      </w:r>
      <w:r w:rsidRPr="001C202D">
        <w:t>infrastructure</w:t>
      </w:r>
    </w:p>
    <w:p w14:paraId="043B737B" w14:textId="7FFF3E7B" w:rsidR="00D4397A" w:rsidRPr="00E54074" w:rsidRDefault="00E54074" w:rsidP="00E54074">
      <w:pPr>
        <w:rPr>
          <w:b/>
          <w:bCs/>
        </w:rPr>
      </w:pPr>
      <w:r w:rsidRPr="00E54074">
        <w:rPr>
          <w:b/>
          <w:bCs/>
        </w:rPr>
        <w:t>W</w:t>
      </w:r>
      <w:r w:rsidR="00D4397A" w:rsidRPr="00E54074">
        <w:rPr>
          <w:b/>
          <w:bCs/>
        </w:rPr>
        <w:t>hat do you have on farm now</w:t>
      </w:r>
      <w:r w:rsidRPr="00E54074">
        <w:rPr>
          <w:b/>
          <w:bCs/>
        </w:rPr>
        <w:t>?</w:t>
      </w:r>
    </w:p>
    <w:tbl>
      <w:tblPr>
        <w:tblStyle w:val="TableGrid"/>
        <w:tblW w:w="9918" w:type="dxa"/>
        <w:tblLook w:val="04A0" w:firstRow="1" w:lastRow="0" w:firstColumn="1" w:lastColumn="0" w:noHBand="0" w:noVBand="1"/>
      </w:tblPr>
      <w:tblGrid>
        <w:gridCol w:w="562"/>
        <w:gridCol w:w="3544"/>
        <w:gridCol w:w="5812"/>
      </w:tblGrid>
      <w:tr w:rsidR="00D4397A" w:rsidRPr="002F4107" w14:paraId="4F528DE6" w14:textId="77777777" w:rsidTr="00C64A23">
        <w:trPr>
          <w:cnfStyle w:val="100000000000" w:firstRow="1" w:lastRow="0" w:firstColumn="0" w:lastColumn="0" w:oddVBand="0" w:evenVBand="0" w:oddHBand="0" w:evenHBand="0" w:firstRowFirstColumn="0" w:firstRowLastColumn="0" w:lastRowFirstColumn="0" w:lastRowLastColumn="0"/>
        </w:trPr>
        <w:tc>
          <w:tcPr>
            <w:tcW w:w="562" w:type="dxa"/>
            <w:vAlign w:val="center"/>
          </w:tcPr>
          <w:p w14:paraId="77C9E7F5" w14:textId="77777777" w:rsidR="00D4397A" w:rsidRPr="00E97FD3" w:rsidRDefault="00D4397A" w:rsidP="00E97FD3">
            <w:pPr>
              <w:spacing w:before="120"/>
              <w:ind w:left="170" w:hanging="170"/>
              <w:jc w:val="center"/>
              <w:rPr>
                <w:rFonts w:ascii="Arial" w:hAnsi="Arial" w:cs="Arial"/>
                <w:b w:val="0"/>
                <w:sz w:val="28"/>
                <w:szCs w:val="28"/>
              </w:rPr>
            </w:pPr>
          </w:p>
        </w:tc>
        <w:tc>
          <w:tcPr>
            <w:tcW w:w="3544" w:type="dxa"/>
          </w:tcPr>
          <w:p w14:paraId="17D49DA3" w14:textId="77777777" w:rsidR="00D4397A" w:rsidRPr="00E263D7" w:rsidRDefault="00D4397A" w:rsidP="002F4107">
            <w:pPr>
              <w:spacing w:before="120"/>
              <w:ind w:left="170" w:hanging="170"/>
              <w:rPr>
                <w:rFonts w:ascii="Arial" w:hAnsi="Arial" w:cs="Arial"/>
                <w:b w:val="0"/>
                <w:szCs w:val="24"/>
              </w:rPr>
            </w:pPr>
            <w:r w:rsidRPr="00E263D7">
              <w:rPr>
                <w:rFonts w:ascii="Arial" w:hAnsi="Arial" w:cs="Arial"/>
                <w:b w:val="0"/>
                <w:szCs w:val="24"/>
              </w:rPr>
              <w:t>Current water infrastructure</w:t>
            </w:r>
          </w:p>
        </w:tc>
        <w:tc>
          <w:tcPr>
            <w:tcW w:w="5812" w:type="dxa"/>
          </w:tcPr>
          <w:p w14:paraId="52B044F7" w14:textId="6C2B1E49" w:rsidR="00D4397A" w:rsidRPr="00E263D7" w:rsidRDefault="00D4397A" w:rsidP="002F4107">
            <w:pPr>
              <w:spacing w:before="120"/>
              <w:ind w:left="170" w:hanging="170"/>
              <w:rPr>
                <w:rFonts w:ascii="Arial" w:hAnsi="Arial" w:cs="Arial"/>
                <w:b w:val="0"/>
                <w:szCs w:val="24"/>
              </w:rPr>
            </w:pPr>
            <w:r w:rsidRPr="00E263D7">
              <w:rPr>
                <w:rFonts w:ascii="Arial" w:hAnsi="Arial" w:cs="Arial"/>
                <w:b w:val="0"/>
                <w:szCs w:val="24"/>
              </w:rPr>
              <w:t>How many do you have, size, supply</w:t>
            </w:r>
            <w:r w:rsidR="00825794" w:rsidRPr="00E263D7">
              <w:rPr>
                <w:rFonts w:ascii="Arial" w:hAnsi="Arial" w:cs="Arial"/>
                <w:b w:val="0"/>
                <w:szCs w:val="24"/>
              </w:rPr>
              <w:t xml:space="preserve"> </w:t>
            </w:r>
            <w:r w:rsidR="009F5833" w:rsidRPr="00E263D7">
              <w:rPr>
                <w:rFonts w:ascii="Arial" w:hAnsi="Arial" w:cs="Arial"/>
                <w:b w:val="0"/>
                <w:szCs w:val="24"/>
              </w:rPr>
              <w:t>etc</w:t>
            </w:r>
            <w:r w:rsidR="00E54F38" w:rsidRPr="00E263D7">
              <w:rPr>
                <w:rFonts w:ascii="Arial" w:hAnsi="Arial" w:cs="Arial"/>
                <w:b w:val="0"/>
                <w:szCs w:val="24"/>
              </w:rPr>
              <w:t>?</w:t>
            </w:r>
          </w:p>
        </w:tc>
      </w:tr>
      <w:tr w:rsidR="00D4397A" w:rsidRPr="007F4177" w14:paraId="01C5ABE4" w14:textId="77777777" w:rsidTr="00C64A23">
        <w:trPr>
          <w:trHeight w:val="567"/>
        </w:trPr>
        <w:tc>
          <w:tcPr>
            <w:tcW w:w="562" w:type="dxa"/>
            <w:vAlign w:val="center"/>
          </w:tcPr>
          <w:p w14:paraId="2D1A860D" w14:textId="6C67FC56" w:rsidR="00D4397A" w:rsidRPr="00E97FD3" w:rsidRDefault="00000000" w:rsidP="00E97FD3">
            <w:pPr>
              <w:spacing w:before="120"/>
              <w:ind w:left="452" w:hanging="452"/>
              <w:jc w:val="center"/>
              <w:rPr>
                <w:rFonts w:ascii="Arial" w:hAnsi="Arial" w:cs="Arial"/>
                <w:sz w:val="28"/>
                <w:szCs w:val="28"/>
              </w:rPr>
            </w:pPr>
            <w:sdt>
              <w:sdtPr>
                <w:rPr>
                  <w:rFonts w:ascii="Arial" w:hAnsi="Arial" w:cs="Arial"/>
                  <w:sz w:val="28"/>
                  <w:szCs w:val="28"/>
                </w:rPr>
                <w:id w:val="978034451"/>
                <w14:checkbox>
                  <w14:checked w14:val="0"/>
                  <w14:checkedState w14:val="E001" w14:font="Segoe Fluent Icons"/>
                  <w14:uncheckedState w14:val="2610" w14:font="MS Gothic"/>
                </w14:checkbox>
              </w:sdtPr>
              <w:sdtContent>
                <w:r w:rsidR="001149EB" w:rsidRPr="00E97FD3">
                  <w:rPr>
                    <w:rFonts w:ascii="Segoe UI Symbol" w:eastAsia="MS Gothic" w:hAnsi="Segoe UI Symbol" w:cs="Segoe UI Symbol"/>
                    <w:sz w:val="28"/>
                    <w:szCs w:val="28"/>
                  </w:rPr>
                  <w:t>☐</w:t>
                </w:r>
              </w:sdtContent>
            </w:sdt>
          </w:p>
        </w:tc>
        <w:tc>
          <w:tcPr>
            <w:tcW w:w="3544" w:type="dxa"/>
            <w:vAlign w:val="center"/>
          </w:tcPr>
          <w:p w14:paraId="6D955DDD" w14:textId="58EDD605" w:rsidR="00D4397A" w:rsidRPr="00E263D7" w:rsidRDefault="00D4397A" w:rsidP="00E54F38">
            <w:pPr>
              <w:spacing w:before="120"/>
              <w:rPr>
                <w:rFonts w:ascii="Arial" w:hAnsi="Arial" w:cs="Arial"/>
                <w:szCs w:val="24"/>
                <w:vertAlign w:val="superscript"/>
              </w:rPr>
            </w:pPr>
            <w:r w:rsidRPr="00E263D7">
              <w:rPr>
                <w:rFonts w:ascii="Arial" w:hAnsi="Arial" w:cs="Arial"/>
                <w:szCs w:val="24"/>
              </w:rPr>
              <w:t>Bores</w:t>
            </w:r>
          </w:p>
        </w:tc>
        <w:tc>
          <w:tcPr>
            <w:tcW w:w="5812" w:type="dxa"/>
          </w:tcPr>
          <w:p w14:paraId="30E8B7A6" w14:textId="77777777" w:rsidR="00C64A23" w:rsidRDefault="00C64A23" w:rsidP="00E54F38">
            <w:pPr>
              <w:spacing w:before="120" w:after="0"/>
              <w:rPr>
                <w:rFonts w:ascii="Arial" w:hAnsi="Arial" w:cs="Arial"/>
                <w:szCs w:val="24"/>
              </w:rPr>
            </w:pPr>
          </w:p>
          <w:p w14:paraId="163EC985" w14:textId="3FE43597" w:rsidR="007B7315" w:rsidRPr="00C64A23" w:rsidRDefault="004A2C5A" w:rsidP="00E54F38">
            <w:pPr>
              <w:spacing w:before="120" w:after="0"/>
              <w:rPr>
                <w:rFonts w:ascii="Arial" w:hAnsi="Arial" w:cs="Arial"/>
                <w:sz w:val="20"/>
                <w:szCs w:val="20"/>
              </w:rPr>
            </w:pPr>
            <w:r w:rsidRPr="00C64A23">
              <w:rPr>
                <w:rFonts w:ascii="Arial" w:hAnsi="Arial" w:cs="Arial"/>
                <w:sz w:val="20"/>
                <w:szCs w:val="20"/>
              </w:rPr>
              <w:t>R</w:t>
            </w:r>
            <w:r w:rsidR="00567777" w:rsidRPr="00C64A23">
              <w:rPr>
                <w:rFonts w:ascii="Arial" w:hAnsi="Arial" w:cs="Arial"/>
                <w:sz w:val="20"/>
                <w:szCs w:val="20"/>
              </w:rPr>
              <w:t>e</w:t>
            </w:r>
            <w:r w:rsidR="007B7315" w:rsidRPr="00C64A23">
              <w:rPr>
                <w:rFonts w:ascii="Arial" w:hAnsi="Arial" w:cs="Arial"/>
                <w:sz w:val="20"/>
                <w:szCs w:val="20"/>
              </w:rPr>
              <w:t>fer to Q</w:t>
            </w:r>
            <w:r w:rsidR="00324BE3" w:rsidRPr="00C64A23">
              <w:rPr>
                <w:rFonts w:ascii="Arial" w:hAnsi="Arial" w:cs="Arial"/>
                <w:sz w:val="20"/>
                <w:szCs w:val="20"/>
              </w:rPr>
              <w:t>8</w:t>
            </w:r>
            <w:r w:rsidR="007B7315" w:rsidRPr="00C64A23">
              <w:rPr>
                <w:rFonts w:ascii="Arial" w:hAnsi="Arial" w:cs="Arial"/>
                <w:sz w:val="20"/>
                <w:szCs w:val="20"/>
              </w:rPr>
              <w:t xml:space="preserve"> </w:t>
            </w:r>
            <w:r w:rsidR="00127C0B" w:rsidRPr="00C64A23">
              <w:rPr>
                <w:rFonts w:ascii="Arial" w:hAnsi="Arial" w:cs="Arial"/>
                <w:sz w:val="20"/>
                <w:szCs w:val="20"/>
              </w:rPr>
              <w:t>and</w:t>
            </w:r>
            <w:r w:rsidR="007B7315" w:rsidRPr="00C64A23">
              <w:rPr>
                <w:rFonts w:ascii="Arial" w:hAnsi="Arial" w:cs="Arial"/>
                <w:sz w:val="20"/>
                <w:szCs w:val="20"/>
              </w:rPr>
              <w:t xml:space="preserve"> include a farm plan or map of locations</w:t>
            </w:r>
            <w:r w:rsidR="00825794" w:rsidRPr="00C64A23">
              <w:rPr>
                <w:rFonts w:ascii="Arial" w:hAnsi="Arial" w:cs="Arial"/>
                <w:sz w:val="20"/>
                <w:szCs w:val="20"/>
              </w:rPr>
              <w:t>.</w:t>
            </w:r>
          </w:p>
        </w:tc>
      </w:tr>
      <w:tr w:rsidR="00D4397A" w:rsidRPr="004E2C95" w14:paraId="25D8D4D2" w14:textId="77777777" w:rsidTr="00C64A23">
        <w:trPr>
          <w:trHeight w:val="567"/>
        </w:trPr>
        <w:tc>
          <w:tcPr>
            <w:tcW w:w="562" w:type="dxa"/>
            <w:vAlign w:val="center"/>
          </w:tcPr>
          <w:p w14:paraId="176002A0" w14:textId="77777777" w:rsidR="00D4397A" w:rsidRPr="00E97FD3" w:rsidRDefault="00000000" w:rsidP="00E97FD3">
            <w:pPr>
              <w:spacing w:before="120"/>
              <w:ind w:left="452" w:hanging="452"/>
              <w:jc w:val="center"/>
              <w:rPr>
                <w:rFonts w:ascii="Arial" w:hAnsi="Arial" w:cs="Arial"/>
                <w:sz w:val="28"/>
                <w:szCs w:val="28"/>
              </w:rPr>
            </w:pPr>
            <w:sdt>
              <w:sdtPr>
                <w:rPr>
                  <w:rFonts w:ascii="Arial" w:hAnsi="Arial" w:cs="Arial"/>
                  <w:sz w:val="28"/>
                  <w:szCs w:val="28"/>
                </w:rPr>
                <w:id w:val="-422103139"/>
                <w14:checkbox>
                  <w14:checked w14:val="0"/>
                  <w14:checkedState w14:val="E001" w14:font="Segoe Fluent Icons"/>
                  <w14:uncheckedState w14:val="2610" w14:font="MS Gothic"/>
                </w14:checkbox>
              </w:sdtPr>
              <w:sdtContent>
                <w:r w:rsidR="00D4397A" w:rsidRPr="00E97FD3">
                  <w:rPr>
                    <w:rFonts w:ascii="Segoe UI Symbol" w:eastAsia="MS Gothic" w:hAnsi="Segoe UI Symbol" w:cs="Segoe UI Symbol"/>
                    <w:sz w:val="28"/>
                    <w:szCs w:val="28"/>
                  </w:rPr>
                  <w:t>☐</w:t>
                </w:r>
              </w:sdtContent>
            </w:sdt>
          </w:p>
        </w:tc>
        <w:tc>
          <w:tcPr>
            <w:tcW w:w="3544" w:type="dxa"/>
            <w:vAlign w:val="center"/>
          </w:tcPr>
          <w:p w14:paraId="595181D4" w14:textId="5EE6DA6C" w:rsidR="00F752CD" w:rsidRPr="00E263D7" w:rsidRDefault="00D4397A" w:rsidP="00E54F38">
            <w:pPr>
              <w:spacing w:before="120"/>
              <w:rPr>
                <w:rFonts w:ascii="Arial" w:hAnsi="Arial" w:cs="Arial"/>
                <w:szCs w:val="24"/>
              </w:rPr>
            </w:pPr>
            <w:r w:rsidRPr="00E263D7">
              <w:rPr>
                <w:rFonts w:ascii="Arial" w:hAnsi="Arial" w:cs="Arial"/>
                <w:szCs w:val="24"/>
              </w:rPr>
              <w:t xml:space="preserve">Other exploration and/or drilling </w:t>
            </w:r>
            <w:r w:rsidRPr="00E263D7">
              <w:rPr>
                <w:rFonts w:ascii="Arial" w:hAnsi="Arial" w:cs="Arial"/>
                <w:szCs w:val="24"/>
              </w:rPr>
              <w:br/>
              <w:t>(successful or unsuccessful)</w:t>
            </w:r>
          </w:p>
        </w:tc>
        <w:tc>
          <w:tcPr>
            <w:tcW w:w="5812" w:type="dxa"/>
          </w:tcPr>
          <w:p w14:paraId="5015FF89" w14:textId="77777777" w:rsidR="00C64A23" w:rsidRDefault="00C64A23" w:rsidP="00E54F38">
            <w:pPr>
              <w:spacing w:before="120" w:after="0"/>
              <w:rPr>
                <w:rFonts w:ascii="Arial" w:hAnsi="Arial" w:cs="Arial"/>
                <w:szCs w:val="24"/>
              </w:rPr>
            </w:pPr>
          </w:p>
          <w:p w14:paraId="26EE7A5C" w14:textId="6ADA3451" w:rsidR="007B7315" w:rsidRPr="00C64A23" w:rsidRDefault="004A2C5A" w:rsidP="00E54F38">
            <w:pPr>
              <w:spacing w:before="120" w:after="0"/>
              <w:rPr>
                <w:rFonts w:ascii="Arial" w:hAnsi="Arial" w:cs="Arial"/>
                <w:sz w:val="20"/>
                <w:szCs w:val="20"/>
              </w:rPr>
            </w:pPr>
            <w:r w:rsidRPr="00C64A23">
              <w:rPr>
                <w:rFonts w:ascii="Arial" w:hAnsi="Arial" w:cs="Arial"/>
                <w:sz w:val="20"/>
                <w:szCs w:val="20"/>
              </w:rPr>
              <w:t>R</w:t>
            </w:r>
            <w:r w:rsidR="00567777" w:rsidRPr="00C64A23">
              <w:rPr>
                <w:rFonts w:ascii="Arial" w:hAnsi="Arial" w:cs="Arial"/>
                <w:sz w:val="20"/>
                <w:szCs w:val="20"/>
              </w:rPr>
              <w:t>efer</w:t>
            </w:r>
            <w:r w:rsidR="007B7315" w:rsidRPr="00C64A23">
              <w:rPr>
                <w:rFonts w:ascii="Arial" w:hAnsi="Arial" w:cs="Arial"/>
                <w:sz w:val="20"/>
                <w:szCs w:val="20"/>
              </w:rPr>
              <w:t xml:space="preserve"> to Q</w:t>
            </w:r>
            <w:r w:rsidR="00324BE3" w:rsidRPr="00C64A23">
              <w:rPr>
                <w:rFonts w:ascii="Arial" w:hAnsi="Arial" w:cs="Arial"/>
                <w:sz w:val="20"/>
                <w:szCs w:val="20"/>
              </w:rPr>
              <w:t>8</w:t>
            </w:r>
            <w:r w:rsidR="007B7315" w:rsidRPr="00C64A23">
              <w:rPr>
                <w:rFonts w:ascii="Arial" w:hAnsi="Arial" w:cs="Arial"/>
                <w:sz w:val="20"/>
                <w:szCs w:val="20"/>
              </w:rPr>
              <w:t xml:space="preserve"> </w:t>
            </w:r>
            <w:r w:rsidR="00127C0B" w:rsidRPr="00C64A23">
              <w:rPr>
                <w:rFonts w:ascii="Arial" w:hAnsi="Arial" w:cs="Arial"/>
                <w:sz w:val="20"/>
                <w:szCs w:val="20"/>
              </w:rPr>
              <w:t>and</w:t>
            </w:r>
            <w:r w:rsidR="007B7315" w:rsidRPr="00C64A23">
              <w:rPr>
                <w:rFonts w:ascii="Arial" w:hAnsi="Arial" w:cs="Arial"/>
                <w:sz w:val="20"/>
                <w:szCs w:val="20"/>
              </w:rPr>
              <w:t xml:space="preserve"> include a farm plan or map of locations</w:t>
            </w:r>
            <w:r w:rsidR="00825794" w:rsidRPr="00C64A23">
              <w:rPr>
                <w:rFonts w:ascii="Arial" w:hAnsi="Arial" w:cs="Arial"/>
                <w:sz w:val="20"/>
                <w:szCs w:val="20"/>
              </w:rPr>
              <w:t>.</w:t>
            </w:r>
          </w:p>
        </w:tc>
      </w:tr>
      <w:tr w:rsidR="00D4397A" w:rsidRPr="004E2C95" w14:paraId="2CF638A0" w14:textId="77777777" w:rsidTr="00C64A23">
        <w:trPr>
          <w:trHeight w:val="567"/>
        </w:trPr>
        <w:tc>
          <w:tcPr>
            <w:tcW w:w="562" w:type="dxa"/>
            <w:vAlign w:val="center"/>
          </w:tcPr>
          <w:p w14:paraId="0A693503" w14:textId="77777777" w:rsidR="00D4397A" w:rsidRPr="00E97FD3" w:rsidRDefault="00000000" w:rsidP="00E97FD3">
            <w:pPr>
              <w:spacing w:before="120"/>
              <w:ind w:left="452" w:hanging="452"/>
              <w:jc w:val="center"/>
              <w:rPr>
                <w:rFonts w:ascii="Arial" w:hAnsi="Arial" w:cs="Arial"/>
                <w:sz w:val="28"/>
                <w:szCs w:val="28"/>
              </w:rPr>
            </w:pPr>
            <w:sdt>
              <w:sdtPr>
                <w:rPr>
                  <w:rFonts w:ascii="Arial" w:hAnsi="Arial" w:cs="Arial"/>
                  <w:sz w:val="28"/>
                  <w:szCs w:val="28"/>
                </w:rPr>
                <w:id w:val="-1715338015"/>
                <w14:checkbox>
                  <w14:checked w14:val="0"/>
                  <w14:checkedState w14:val="E001" w14:font="Segoe Fluent Icons"/>
                  <w14:uncheckedState w14:val="2610" w14:font="MS Gothic"/>
                </w14:checkbox>
              </w:sdtPr>
              <w:sdtContent>
                <w:r w:rsidR="00D4397A" w:rsidRPr="00E97FD3">
                  <w:rPr>
                    <w:rFonts w:ascii="Segoe UI Symbol" w:eastAsia="MS Gothic" w:hAnsi="Segoe UI Symbol" w:cs="Segoe UI Symbol"/>
                    <w:sz w:val="28"/>
                    <w:szCs w:val="28"/>
                  </w:rPr>
                  <w:t>☐</w:t>
                </w:r>
              </w:sdtContent>
            </w:sdt>
          </w:p>
        </w:tc>
        <w:tc>
          <w:tcPr>
            <w:tcW w:w="3544" w:type="dxa"/>
            <w:vAlign w:val="center"/>
          </w:tcPr>
          <w:p w14:paraId="01237AD4" w14:textId="77777777" w:rsidR="00D4397A" w:rsidRPr="00E263D7" w:rsidRDefault="00D4397A" w:rsidP="00E54F38">
            <w:pPr>
              <w:spacing w:before="120"/>
              <w:rPr>
                <w:rFonts w:ascii="Arial" w:hAnsi="Arial" w:cs="Arial"/>
                <w:szCs w:val="24"/>
              </w:rPr>
            </w:pPr>
            <w:r w:rsidRPr="00E263D7">
              <w:rPr>
                <w:rFonts w:ascii="Arial" w:hAnsi="Arial" w:cs="Arial"/>
                <w:szCs w:val="24"/>
              </w:rPr>
              <w:t>Dams</w:t>
            </w:r>
          </w:p>
        </w:tc>
        <w:tc>
          <w:tcPr>
            <w:tcW w:w="5812" w:type="dxa"/>
          </w:tcPr>
          <w:p w14:paraId="492BB61C" w14:textId="77777777" w:rsidR="00D4397A" w:rsidRPr="00E263D7" w:rsidRDefault="00D4397A" w:rsidP="00E4118F">
            <w:pPr>
              <w:spacing w:before="120"/>
              <w:ind w:left="171" w:hanging="171"/>
              <w:rPr>
                <w:rFonts w:ascii="Arial" w:hAnsi="Arial" w:cs="Arial"/>
                <w:szCs w:val="24"/>
              </w:rPr>
            </w:pPr>
          </w:p>
        </w:tc>
      </w:tr>
      <w:tr w:rsidR="00D4397A" w:rsidRPr="004E2C95" w14:paraId="6F36ABFE" w14:textId="77777777" w:rsidTr="00C64A23">
        <w:trPr>
          <w:trHeight w:val="567"/>
        </w:trPr>
        <w:tc>
          <w:tcPr>
            <w:tcW w:w="562" w:type="dxa"/>
            <w:vAlign w:val="center"/>
          </w:tcPr>
          <w:p w14:paraId="7CE71901" w14:textId="77777777" w:rsidR="00D4397A" w:rsidRPr="00E97FD3" w:rsidRDefault="00000000" w:rsidP="00E97FD3">
            <w:pPr>
              <w:spacing w:before="120"/>
              <w:ind w:left="452" w:hanging="452"/>
              <w:jc w:val="center"/>
              <w:rPr>
                <w:rFonts w:ascii="Arial" w:hAnsi="Arial" w:cs="Arial"/>
                <w:sz w:val="28"/>
                <w:szCs w:val="28"/>
              </w:rPr>
            </w:pPr>
            <w:sdt>
              <w:sdtPr>
                <w:rPr>
                  <w:rFonts w:ascii="Arial" w:hAnsi="Arial" w:cs="Arial"/>
                  <w:sz w:val="28"/>
                  <w:szCs w:val="28"/>
                </w:rPr>
                <w:id w:val="-2045590366"/>
                <w14:checkbox>
                  <w14:checked w14:val="0"/>
                  <w14:checkedState w14:val="E001" w14:font="Segoe Fluent Icons"/>
                  <w14:uncheckedState w14:val="2610" w14:font="MS Gothic"/>
                </w14:checkbox>
              </w:sdtPr>
              <w:sdtContent>
                <w:r w:rsidR="00D4397A" w:rsidRPr="00E97FD3">
                  <w:rPr>
                    <w:rFonts w:ascii="Segoe UI Symbol" w:eastAsia="MS Gothic" w:hAnsi="Segoe UI Symbol" w:cs="Segoe UI Symbol"/>
                    <w:sz w:val="28"/>
                    <w:szCs w:val="28"/>
                  </w:rPr>
                  <w:t>☐</w:t>
                </w:r>
              </w:sdtContent>
            </w:sdt>
          </w:p>
        </w:tc>
        <w:tc>
          <w:tcPr>
            <w:tcW w:w="3544" w:type="dxa"/>
            <w:vAlign w:val="center"/>
          </w:tcPr>
          <w:p w14:paraId="48B7351F" w14:textId="77777777" w:rsidR="00D4397A" w:rsidRPr="00E263D7" w:rsidRDefault="00D4397A" w:rsidP="00E54F38">
            <w:pPr>
              <w:spacing w:before="120"/>
              <w:rPr>
                <w:rFonts w:ascii="Arial" w:hAnsi="Arial" w:cs="Arial"/>
                <w:szCs w:val="24"/>
              </w:rPr>
            </w:pPr>
            <w:r w:rsidRPr="00E263D7">
              <w:rPr>
                <w:rFonts w:ascii="Arial" w:hAnsi="Arial" w:cs="Arial"/>
                <w:szCs w:val="24"/>
              </w:rPr>
              <w:t>Tanks</w:t>
            </w:r>
          </w:p>
        </w:tc>
        <w:tc>
          <w:tcPr>
            <w:tcW w:w="5812" w:type="dxa"/>
          </w:tcPr>
          <w:p w14:paraId="377DC68C" w14:textId="77777777" w:rsidR="00D4397A" w:rsidRPr="00E263D7" w:rsidRDefault="00D4397A" w:rsidP="00E4118F">
            <w:pPr>
              <w:spacing w:before="120"/>
              <w:ind w:left="171" w:hanging="171"/>
              <w:rPr>
                <w:rFonts w:ascii="Arial" w:hAnsi="Arial" w:cs="Arial"/>
                <w:szCs w:val="24"/>
              </w:rPr>
            </w:pPr>
          </w:p>
        </w:tc>
      </w:tr>
      <w:tr w:rsidR="00D4397A" w:rsidRPr="004E2C95" w14:paraId="0226C8EC" w14:textId="77777777" w:rsidTr="00C64A23">
        <w:trPr>
          <w:trHeight w:val="567"/>
        </w:trPr>
        <w:tc>
          <w:tcPr>
            <w:tcW w:w="562" w:type="dxa"/>
            <w:vAlign w:val="center"/>
          </w:tcPr>
          <w:p w14:paraId="1F7125E3" w14:textId="77777777" w:rsidR="00D4397A" w:rsidRPr="00E97FD3" w:rsidRDefault="00000000" w:rsidP="00E97FD3">
            <w:pPr>
              <w:spacing w:before="120"/>
              <w:ind w:left="452" w:hanging="452"/>
              <w:jc w:val="center"/>
              <w:rPr>
                <w:rFonts w:ascii="Arial" w:hAnsi="Arial" w:cs="Arial"/>
                <w:sz w:val="28"/>
                <w:szCs w:val="28"/>
              </w:rPr>
            </w:pPr>
            <w:sdt>
              <w:sdtPr>
                <w:rPr>
                  <w:rFonts w:ascii="Arial" w:hAnsi="Arial" w:cs="Arial"/>
                  <w:sz w:val="28"/>
                  <w:szCs w:val="28"/>
                </w:rPr>
                <w:id w:val="1732191257"/>
                <w14:checkbox>
                  <w14:checked w14:val="0"/>
                  <w14:checkedState w14:val="E001" w14:font="Segoe Fluent Icons"/>
                  <w14:uncheckedState w14:val="2610" w14:font="MS Gothic"/>
                </w14:checkbox>
              </w:sdtPr>
              <w:sdtContent>
                <w:r w:rsidR="00D4397A" w:rsidRPr="00E97FD3">
                  <w:rPr>
                    <w:rFonts w:ascii="Segoe UI Symbol" w:eastAsia="MS Gothic" w:hAnsi="Segoe UI Symbol" w:cs="Segoe UI Symbol"/>
                    <w:sz w:val="28"/>
                    <w:szCs w:val="28"/>
                  </w:rPr>
                  <w:t>☐</w:t>
                </w:r>
              </w:sdtContent>
            </w:sdt>
          </w:p>
        </w:tc>
        <w:tc>
          <w:tcPr>
            <w:tcW w:w="3544" w:type="dxa"/>
            <w:vAlign w:val="center"/>
          </w:tcPr>
          <w:p w14:paraId="52C73D9F" w14:textId="77777777" w:rsidR="00D4397A" w:rsidRPr="00E263D7" w:rsidRDefault="00D4397A" w:rsidP="00E54F38">
            <w:pPr>
              <w:spacing w:before="120"/>
              <w:rPr>
                <w:rFonts w:ascii="Arial" w:hAnsi="Arial" w:cs="Arial"/>
                <w:szCs w:val="24"/>
              </w:rPr>
            </w:pPr>
            <w:r w:rsidRPr="00E263D7">
              <w:rPr>
                <w:rFonts w:ascii="Arial" w:hAnsi="Arial" w:cs="Arial"/>
                <w:szCs w:val="24"/>
              </w:rPr>
              <w:t>Water Corporation grid access</w:t>
            </w:r>
          </w:p>
        </w:tc>
        <w:tc>
          <w:tcPr>
            <w:tcW w:w="5812" w:type="dxa"/>
          </w:tcPr>
          <w:p w14:paraId="4093D387" w14:textId="77777777" w:rsidR="00D4397A" w:rsidRPr="00E263D7" w:rsidRDefault="00D4397A" w:rsidP="00E4118F">
            <w:pPr>
              <w:spacing w:before="120"/>
              <w:rPr>
                <w:rFonts w:ascii="Arial" w:hAnsi="Arial" w:cs="Arial"/>
                <w:szCs w:val="24"/>
              </w:rPr>
            </w:pPr>
          </w:p>
        </w:tc>
      </w:tr>
      <w:tr w:rsidR="00D4397A" w:rsidRPr="004E2C95" w14:paraId="19907AB6" w14:textId="77777777" w:rsidTr="00C64A23">
        <w:trPr>
          <w:trHeight w:val="567"/>
        </w:trPr>
        <w:tc>
          <w:tcPr>
            <w:tcW w:w="562" w:type="dxa"/>
            <w:vAlign w:val="center"/>
          </w:tcPr>
          <w:p w14:paraId="24F6C846" w14:textId="77777777" w:rsidR="00D4397A" w:rsidRPr="00E97FD3" w:rsidRDefault="00000000" w:rsidP="00E97FD3">
            <w:pPr>
              <w:spacing w:before="120"/>
              <w:ind w:left="452" w:hanging="452"/>
              <w:jc w:val="center"/>
              <w:rPr>
                <w:rFonts w:ascii="Arial" w:hAnsi="Arial" w:cs="Arial"/>
                <w:sz w:val="28"/>
                <w:szCs w:val="28"/>
              </w:rPr>
            </w:pPr>
            <w:sdt>
              <w:sdtPr>
                <w:rPr>
                  <w:rFonts w:ascii="Arial" w:hAnsi="Arial" w:cs="Arial"/>
                  <w:sz w:val="28"/>
                  <w:szCs w:val="28"/>
                </w:rPr>
                <w:id w:val="-864134880"/>
                <w14:checkbox>
                  <w14:checked w14:val="0"/>
                  <w14:checkedState w14:val="E001" w14:font="Segoe Fluent Icons"/>
                  <w14:uncheckedState w14:val="2610" w14:font="MS Gothic"/>
                </w14:checkbox>
              </w:sdtPr>
              <w:sdtContent>
                <w:r w:rsidR="00D4397A" w:rsidRPr="00E97FD3">
                  <w:rPr>
                    <w:rFonts w:ascii="Segoe UI Symbol" w:eastAsia="MS Gothic" w:hAnsi="Segoe UI Symbol" w:cs="Segoe UI Symbol"/>
                    <w:sz w:val="28"/>
                    <w:szCs w:val="28"/>
                  </w:rPr>
                  <w:t>☐</w:t>
                </w:r>
              </w:sdtContent>
            </w:sdt>
          </w:p>
        </w:tc>
        <w:tc>
          <w:tcPr>
            <w:tcW w:w="3544" w:type="dxa"/>
            <w:vAlign w:val="center"/>
          </w:tcPr>
          <w:p w14:paraId="2A6DE44C" w14:textId="77777777" w:rsidR="00D4397A" w:rsidRPr="00E263D7" w:rsidRDefault="00D4397A" w:rsidP="00E54F38">
            <w:pPr>
              <w:spacing w:before="120"/>
              <w:rPr>
                <w:rFonts w:ascii="Arial" w:hAnsi="Arial" w:cs="Arial"/>
                <w:szCs w:val="24"/>
              </w:rPr>
            </w:pPr>
            <w:r w:rsidRPr="00E263D7">
              <w:rPr>
                <w:rFonts w:ascii="Arial" w:hAnsi="Arial" w:cs="Arial"/>
                <w:szCs w:val="24"/>
              </w:rPr>
              <w:t>Desalination</w:t>
            </w:r>
          </w:p>
        </w:tc>
        <w:tc>
          <w:tcPr>
            <w:tcW w:w="5812" w:type="dxa"/>
          </w:tcPr>
          <w:p w14:paraId="54DC114C" w14:textId="77777777" w:rsidR="00D4397A" w:rsidRPr="00E263D7" w:rsidRDefault="00D4397A" w:rsidP="00E4118F">
            <w:pPr>
              <w:spacing w:before="120"/>
              <w:rPr>
                <w:rFonts w:ascii="Arial" w:hAnsi="Arial" w:cs="Arial"/>
                <w:szCs w:val="24"/>
              </w:rPr>
            </w:pPr>
          </w:p>
        </w:tc>
      </w:tr>
      <w:tr w:rsidR="00D4397A" w:rsidRPr="004E2C95" w14:paraId="08460AA9" w14:textId="77777777" w:rsidTr="00C64A23">
        <w:trPr>
          <w:trHeight w:val="567"/>
        </w:trPr>
        <w:tc>
          <w:tcPr>
            <w:tcW w:w="562" w:type="dxa"/>
            <w:vAlign w:val="center"/>
          </w:tcPr>
          <w:p w14:paraId="56C05362" w14:textId="77777777" w:rsidR="00D4397A" w:rsidRPr="00E97FD3" w:rsidRDefault="00000000" w:rsidP="00E97FD3">
            <w:pPr>
              <w:spacing w:before="120"/>
              <w:ind w:left="452" w:hanging="452"/>
              <w:jc w:val="center"/>
              <w:rPr>
                <w:sz w:val="28"/>
                <w:szCs w:val="28"/>
              </w:rPr>
            </w:pPr>
            <w:sdt>
              <w:sdtPr>
                <w:rPr>
                  <w:sz w:val="28"/>
                  <w:szCs w:val="28"/>
                </w:rPr>
                <w:id w:val="-1748560430"/>
                <w14:checkbox>
                  <w14:checked w14:val="0"/>
                  <w14:checkedState w14:val="E001" w14:font="Segoe Fluent Icons"/>
                  <w14:uncheckedState w14:val="2610" w14:font="MS Gothic"/>
                </w14:checkbox>
              </w:sdtPr>
              <w:sdtContent>
                <w:r w:rsidR="00D4397A" w:rsidRPr="00E97FD3">
                  <w:rPr>
                    <w:rFonts w:ascii="MS Gothic" w:eastAsia="MS Gothic" w:hAnsi="MS Gothic" w:hint="eastAsia"/>
                    <w:sz w:val="28"/>
                    <w:szCs w:val="28"/>
                  </w:rPr>
                  <w:t>☐</w:t>
                </w:r>
              </w:sdtContent>
            </w:sdt>
          </w:p>
        </w:tc>
        <w:tc>
          <w:tcPr>
            <w:tcW w:w="3544" w:type="dxa"/>
            <w:vAlign w:val="center"/>
          </w:tcPr>
          <w:p w14:paraId="2B4BCA71" w14:textId="77777777" w:rsidR="00D4397A" w:rsidRPr="00E54F38" w:rsidRDefault="00D4397A" w:rsidP="00E54F38">
            <w:pPr>
              <w:spacing w:before="120"/>
              <w:rPr>
                <w:szCs w:val="24"/>
              </w:rPr>
            </w:pPr>
            <w:r w:rsidRPr="00E54F38">
              <w:rPr>
                <w:szCs w:val="24"/>
              </w:rPr>
              <w:t>Other water treatment or filtration</w:t>
            </w:r>
          </w:p>
        </w:tc>
        <w:tc>
          <w:tcPr>
            <w:tcW w:w="5812" w:type="dxa"/>
          </w:tcPr>
          <w:p w14:paraId="15A223D9" w14:textId="77777777" w:rsidR="00D4397A" w:rsidRPr="00E54F38" w:rsidRDefault="00D4397A" w:rsidP="00E4118F">
            <w:pPr>
              <w:spacing w:before="120"/>
              <w:rPr>
                <w:szCs w:val="24"/>
              </w:rPr>
            </w:pPr>
          </w:p>
        </w:tc>
      </w:tr>
      <w:tr w:rsidR="00D4397A" w:rsidRPr="004E2C95" w14:paraId="71689FE1" w14:textId="77777777" w:rsidTr="00C64A23">
        <w:trPr>
          <w:trHeight w:val="567"/>
        </w:trPr>
        <w:tc>
          <w:tcPr>
            <w:tcW w:w="562" w:type="dxa"/>
            <w:vAlign w:val="center"/>
          </w:tcPr>
          <w:p w14:paraId="0213AC2C" w14:textId="026BE44C" w:rsidR="00D4397A" w:rsidRPr="00E97FD3" w:rsidRDefault="00000000" w:rsidP="00E97FD3">
            <w:pPr>
              <w:spacing w:before="120"/>
              <w:ind w:left="452" w:hanging="452"/>
              <w:jc w:val="center"/>
              <w:rPr>
                <w:sz w:val="28"/>
                <w:szCs w:val="28"/>
              </w:rPr>
            </w:pPr>
            <w:sdt>
              <w:sdtPr>
                <w:rPr>
                  <w:sz w:val="28"/>
                  <w:szCs w:val="28"/>
                </w:rPr>
                <w:id w:val="1569374563"/>
                <w14:checkbox>
                  <w14:checked w14:val="0"/>
                  <w14:checkedState w14:val="E001" w14:font="Segoe Fluent Icons"/>
                  <w14:uncheckedState w14:val="2610" w14:font="MS Gothic"/>
                </w14:checkbox>
              </w:sdtPr>
              <w:sdtContent>
                <w:r w:rsidR="0011529A" w:rsidRPr="00E97FD3">
                  <w:rPr>
                    <w:rFonts w:ascii="MS Gothic" w:eastAsia="MS Gothic" w:hAnsi="MS Gothic" w:hint="eastAsia"/>
                    <w:sz w:val="28"/>
                    <w:szCs w:val="28"/>
                  </w:rPr>
                  <w:t>☐</w:t>
                </w:r>
              </w:sdtContent>
            </w:sdt>
          </w:p>
        </w:tc>
        <w:tc>
          <w:tcPr>
            <w:tcW w:w="3544" w:type="dxa"/>
            <w:vAlign w:val="center"/>
          </w:tcPr>
          <w:p w14:paraId="47C0BEFE" w14:textId="77777777" w:rsidR="00D4397A" w:rsidRPr="00743808" w:rsidRDefault="00D4397A" w:rsidP="00E54F38">
            <w:pPr>
              <w:spacing w:before="120"/>
              <w:rPr>
                <w:sz w:val="22"/>
              </w:rPr>
            </w:pPr>
            <w:r w:rsidRPr="004E2C95">
              <w:rPr>
                <w:sz w:val="22"/>
              </w:rPr>
              <w:t>Other</w:t>
            </w:r>
          </w:p>
        </w:tc>
        <w:tc>
          <w:tcPr>
            <w:tcW w:w="5812" w:type="dxa"/>
          </w:tcPr>
          <w:p w14:paraId="486BFA28" w14:textId="77777777" w:rsidR="00D4397A" w:rsidRPr="004E2C95" w:rsidRDefault="00D4397A" w:rsidP="00E4118F">
            <w:pPr>
              <w:spacing w:before="120"/>
              <w:rPr>
                <w:sz w:val="22"/>
              </w:rPr>
            </w:pPr>
          </w:p>
        </w:tc>
      </w:tr>
    </w:tbl>
    <w:p w14:paraId="4ADD4850" w14:textId="77777777" w:rsidR="00D967B2" w:rsidRDefault="00D967B2">
      <w:pPr>
        <w:spacing w:after="160" w:line="259" w:lineRule="auto"/>
        <w:rPr>
          <w:rFonts w:asciiTheme="majorHAnsi" w:eastAsiaTheme="majorEastAsia" w:hAnsiTheme="majorHAnsi" w:cstheme="majorBidi"/>
          <w:b/>
          <w:color w:val="21574C" w:themeColor="accent3"/>
          <w:sz w:val="26"/>
          <w:szCs w:val="26"/>
        </w:rPr>
      </w:pPr>
      <w:r>
        <w:br w:type="page"/>
      </w:r>
    </w:p>
    <w:p w14:paraId="64E9AACF" w14:textId="255F0F5E" w:rsidR="00D4397A" w:rsidRDefault="00D4397A" w:rsidP="00E97FD3">
      <w:pPr>
        <w:pStyle w:val="Heading3"/>
      </w:pPr>
      <w:r w:rsidRPr="008D76A3">
        <w:lastRenderedPageBreak/>
        <w:t>Bores</w:t>
      </w:r>
      <w:r>
        <w:t xml:space="preserve"> and other drilling</w:t>
      </w:r>
    </w:p>
    <w:p w14:paraId="0694096A" w14:textId="59564051" w:rsidR="00347840" w:rsidRPr="00002FB5" w:rsidRDefault="00347840" w:rsidP="00347840">
      <w:pPr>
        <w:spacing w:before="240"/>
      </w:pPr>
      <w:r w:rsidRPr="00002FB5">
        <w:t xml:space="preserve">The research team will access available Government databases and related data.  </w:t>
      </w:r>
    </w:p>
    <w:p w14:paraId="734AAB60" w14:textId="4F48200D" w:rsidR="00D4397A" w:rsidRDefault="00D4397A" w:rsidP="00D4397A">
      <w:r w:rsidRPr="0095220A">
        <w:t xml:space="preserve">Tell us </w:t>
      </w:r>
      <w:r>
        <w:t xml:space="preserve">more about your </w:t>
      </w:r>
      <w:r w:rsidR="009F1E22">
        <w:t xml:space="preserve">own </w:t>
      </w:r>
      <w:r>
        <w:t xml:space="preserve">bores, </w:t>
      </w:r>
      <w:r w:rsidRPr="0095220A">
        <w:t xml:space="preserve">previous exploration </w:t>
      </w:r>
      <w:r>
        <w:t xml:space="preserve">and </w:t>
      </w:r>
      <w:r w:rsidRPr="0095220A">
        <w:t>drill locations</w:t>
      </w:r>
      <w:r>
        <w:t xml:space="preserve"> on the property</w:t>
      </w:r>
      <w:r w:rsidRPr="0095220A">
        <w:t xml:space="preserve"> (successful or unsuccessful). </w:t>
      </w:r>
      <w:r>
        <w:t>A</w:t>
      </w:r>
      <w:r w:rsidRPr="0095220A">
        <w:t xml:space="preserve">necdotal or verbal family history information </w:t>
      </w:r>
      <w:r>
        <w:t xml:space="preserve">about past activities </w:t>
      </w:r>
      <w:r w:rsidRPr="0095220A">
        <w:t>may be useful</w:t>
      </w:r>
      <w:r>
        <w:t xml:space="preserve">.  </w:t>
      </w:r>
    </w:p>
    <w:p w14:paraId="35184621" w14:textId="3302F5FF" w:rsidR="00C46C56" w:rsidRDefault="004C7FE0" w:rsidP="00D4397A">
      <w:r>
        <w:t>Include</w:t>
      </w:r>
      <w:r w:rsidR="00D4397A" w:rsidRPr="004D7D74">
        <w:t xml:space="preserve"> </w:t>
      </w:r>
      <w:r w:rsidR="00D4397A">
        <w:t xml:space="preserve">(where possible) </w:t>
      </w:r>
      <w:r w:rsidR="00D4397A" w:rsidRPr="004D7D74">
        <w:t>information such as:</w:t>
      </w:r>
    </w:p>
    <w:p w14:paraId="66598BF7" w14:textId="77777777" w:rsidR="00C46C56" w:rsidRDefault="00D4397A" w:rsidP="00C46C56">
      <w:pPr>
        <w:pStyle w:val="ListParagraph"/>
        <w:numPr>
          <w:ilvl w:val="0"/>
          <w:numId w:val="39"/>
        </w:numPr>
      </w:pPr>
      <w:r w:rsidRPr="004D7D74">
        <w:t>location and depth</w:t>
      </w:r>
    </w:p>
    <w:p w14:paraId="55C3AC5A" w14:textId="77777777" w:rsidR="00C46C56" w:rsidRDefault="00D4397A" w:rsidP="00C46C56">
      <w:pPr>
        <w:pStyle w:val="ListParagraph"/>
        <w:numPr>
          <w:ilvl w:val="0"/>
          <w:numId w:val="39"/>
        </w:numPr>
      </w:pPr>
      <w:r w:rsidRPr="004D7D74">
        <w:t>in use / not in use (and why)</w:t>
      </w:r>
    </w:p>
    <w:p w14:paraId="71B56327" w14:textId="1872886B" w:rsidR="00C46C56" w:rsidRDefault="00D4397A" w:rsidP="00C46C56">
      <w:pPr>
        <w:pStyle w:val="ListParagraph"/>
        <w:numPr>
          <w:ilvl w:val="0"/>
          <w:numId w:val="39"/>
        </w:numPr>
      </w:pPr>
      <w:r w:rsidRPr="004D7D74">
        <w:t>volumes</w:t>
      </w:r>
      <w:r>
        <w:t xml:space="preserve"> pumped (per day)</w:t>
      </w:r>
      <w:r w:rsidRPr="004D7D74">
        <w:t xml:space="preserve"> and water quality</w:t>
      </w:r>
      <w:r>
        <w:t xml:space="preserve"> (salinity)</w:t>
      </w:r>
    </w:p>
    <w:p w14:paraId="694464BD" w14:textId="3E851B5B" w:rsidR="00465768" w:rsidRPr="00347840" w:rsidRDefault="00D4397A" w:rsidP="00465768">
      <w:pPr>
        <w:pStyle w:val="ListParagraph"/>
        <w:numPr>
          <w:ilvl w:val="0"/>
          <w:numId w:val="39"/>
        </w:numPr>
        <w:rPr>
          <w:rStyle w:val="Strong"/>
          <w:rFonts w:asciiTheme="minorHAnsi" w:hAnsiTheme="minorHAnsi"/>
          <w:color w:val="auto"/>
          <w:szCs w:val="22"/>
        </w:rPr>
      </w:pPr>
      <w:r w:rsidRPr="004D7D74">
        <w:t>type of use</w:t>
      </w:r>
      <w:r>
        <w:t xml:space="preserve"> (sheep, crop, house</w:t>
      </w:r>
      <w:r w:rsidR="00FD26A9">
        <w:t xml:space="preserve"> etc)</w:t>
      </w:r>
      <w:r w:rsidR="007A08DB">
        <w:rPr>
          <w:noProof/>
        </w:rPr>
        <mc:AlternateContent>
          <mc:Choice Requires="wps">
            <w:drawing>
              <wp:anchor distT="0" distB="0" distL="114300" distR="114300" simplePos="0" relativeHeight="251658244" behindDoc="0" locked="0" layoutInCell="1" allowOverlap="1" wp14:anchorId="6E6A20CB" wp14:editId="3093ADC6">
                <wp:simplePos x="0" y="0"/>
                <wp:positionH relativeFrom="column">
                  <wp:posOffset>7883</wp:posOffset>
                </wp:positionH>
                <wp:positionV relativeFrom="paragraph">
                  <wp:posOffset>314128</wp:posOffset>
                </wp:positionV>
                <wp:extent cx="6262370" cy="1388745"/>
                <wp:effectExtent l="0" t="0" r="5080" b="1905"/>
                <wp:wrapSquare wrapText="bothSides"/>
                <wp:docPr id="949790511" name="Text Box 1"/>
                <wp:cNvGraphicFramePr/>
                <a:graphic xmlns:a="http://schemas.openxmlformats.org/drawingml/2006/main">
                  <a:graphicData uri="http://schemas.microsoft.com/office/word/2010/wordprocessingShape">
                    <wps:wsp>
                      <wps:cNvSpPr txBox="1"/>
                      <wps:spPr>
                        <a:xfrm>
                          <a:off x="0" y="0"/>
                          <a:ext cx="6262370" cy="1388745"/>
                        </a:xfrm>
                        <a:prstGeom prst="rect">
                          <a:avLst/>
                        </a:prstGeom>
                        <a:solidFill>
                          <a:schemeClr val="bg1">
                            <a:lumMod val="95000"/>
                          </a:schemeClr>
                        </a:solidFill>
                        <a:ln w="6350">
                          <a:noFill/>
                        </a:ln>
                      </wps:spPr>
                      <wps:txbx>
                        <w:txbxContent>
                          <w:p w14:paraId="7FD99075" w14:textId="77777777" w:rsidR="00465768" w:rsidRPr="00D7541F" w:rsidRDefault="00465768" w:rsidP="00465768">
                            <w:pPr>
                              <w:rPr>
                                <w:b/>
                                <w:bCs/>
                                <w:sz w:val="22"/>
                              </w:rPr>
                            </w:pPr>
                            <w:r w:rsidRPr="00D7541F">
                              <w:rPr>
                                <w:b/>
                                <w:bCs/>
                                <w:sz w:val="22"/>
                              </w:rPr>
                              <w:t xml:space="preserve">Example answers: </w:t>
                            </w:r>
                          </w:p>
                          <w:p w14:paraId="5887C4A0" w14:textId="10BC78AB" w:rsidR="00465768" w:rsidRPr="00D7541F" w:rsidRDefault="00465768" w:rsidP="00F40CDE">
                            <w:pPr>
                              <w:pStyle w:val="ListParagraph"/>
                              <w:numPr>
                                <w:ilvl w:val="0"/>
                                <w:numId w:val="35"/>
                              </w:numPr>
                              <w:spacing w:after="60" w:line="278" w:lineRule="auto"/>
                              <w:ind w:left="714" w:hanging="357"/>
                              <w:contextualSpacing w:val="0"/>
                              <w:rPr>
                                <w:sz w:val="22"/>
                              </w:rPr>
                            </w:pPr>
                            <w:r w:rsidRPr="00D7541F">
                              <w:rPr>
                                <w:sz w:val="22"/>
                              </w:rPr>
                              <w:t xml:space="preserve">Site 1 on map - 2024 (Joe Blogs Drill Co), 90m bore, water at </w:t>
                            </w:r>
                            <w:r w:rsidR="006A1035" w:rsidRPr="00D7541F">
                              <w:rPr>
                                <w:sz w:val="22"/>
                              </w:rPr>
                              <w:t>approx.</w:t>
                            </w:r>
                            <w:r w:rsidRPr="00D7541F">
                              <w:rPr>
                                <w:sz w:val="22"/>
                              </w:rPr>
                              <w:t xml:space="preserve"> 75m, WQ suitable for sheep (~8000 TDS), maybe 30kL/day. Can provide monitoring and driller data. </w:t>
                            </w:r>
                          </w:p>
                          <w:p w14:paraId="6B8F0C28" w14:textId="77777777" w:rsidR="00465768" w:rsidRPr="00D7541F" w:rsidRDefault="00465768" w:rsidP="00465768">
                            <w:pPr>
                              <w:pStyle w:val="ListParagraph"/>
                              <w:numPr>
                                <w:ilvl w:val="0"/>
                                <w:numId w:val="35"/>
                              </w:numPr>
                              <w:tabs>
                                <w:tab w:val="num" w:pos="360"/>
                              </w:tabs>
                              <w:spacing w:after="60" w:line="278" w:lineRule="auto"/>
                              <w:ind w:left="284" w:firstLine="0"/>
                              <w:contextualSpacing w:val="0"/>
                              <w:rPr>
                                <w:sz w:val="22"/>
                              </w:rPr>
                            </w:pPr>
                            <w:r w:rsidRPr="00D7541F">
                              <w:rPr>
                                <w:sz w:val="22"/>
                              </w:rPr>
                              <w:t>Site 2 - 1990 drilled to approx. 100ft/30m, dry (location marked on Farm Plan)</w:t>
                            </w:r>
                          </w:p>
                          <w:p w14:paraId="69D25928" w14:textId="77777777" w:rsidR="00465768" w:rsidRPr="00D7541F" w:rsidRDefault="00465768" w:rsidP="00F40CDE">
                            <w:pPr>
                              <w:pStyle w:val="ListParagraph"/>
                              <w:numPr>
                                <w:ilvl w:val="0"/>
                                <w:numId w:val="35"/>
                              </w:numPr>
                              <w:spacing w:after="60" w:line="278" w:lineRule="auto"/>
                              <w:ind w:left="709" w:hanging="425"/>
                              <w:contextualSpacing w:val="0"/>
                              <w:rPr>
                                <w:sz w:val="22"/>
                              </w:rPr>
                            </w:pPr>
                            <w:r w:rsidRPr="00D7541F">
                              <w:rPr>
                                <w:sz w:val="22"/>
                              </w:rPr>
                              <w:t>Site 3 - N/W corner of paddock 3, think about 50m drilled through clay to granite, had water initially but very salty then went dry (location marked on Farm Plan as #3)</w:t>
                            </w:r>
                          </w:p>
                          <w:p w14:paraId="45B352D6" w14:textId="77777777" w:rsidR="00465768" w:rsidRDefault="00465768" w:rsidP="00465768">
                            <w:pPr>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A20CB" id="_x0000_t202" coordsize="21600,21600" o:spt="202" path="m,l,21600r21600,l21600,xe">
                <v:stroke joinstyle="miter"/>
                <v:path gradientshapeok="t" o:connecttype="rect"/>
              </v:shapetype>
              <v:shape id="Text Box 1" o:spid="_x0000_s1026" type="#_x0000_t202" style="position:absolute;left:0;text-align:left;margin-left:.6pt;margin-top:24.75pt;width:493.1pt;height:109.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" fillcolor="#f2f2f2 [3052]" stroked="f" strokeweight=".5pt">
                <v:textbox>
                  <w:txbxContent>
                    <w:p w14:paraId="7FD99075" w14:textId="77777777" w:rsidR="00465768" w:rsidRPr="00D7541F" w:rsidRDefault="00465768" w:rsidP="00465768">
                      <w:pPr>
                        <w:rPr>
                          <w:b/>
                          <w:bCs/>
                          <w:sz w:val="22"/>
                        </w:rPr>
                      </w:pPr>
                      <w:r w:rsidRPr="00D7541F">
                        <w:rPr>
                          <w:b/>
                          <w:bCs/>
                          <w:sz w:val="22"/>
                        </w:rPr>
                        <w:t xml:space="preserve">Example answers: </w:t>
                      </w:r>
                    </w:p>
                    <w:p w14:paraId="5887C4A0" w14:textId="10BC78AB" w:rsidR="00465768" w:rsidRPr="00D7541F" w:rsidRDefault="00465768" w:rsidP="00F40CDE">
                      <w:pPr>
                        <w:pStyle w:val="ListParagraph"/>
                        <w:numPr>
                          <w:ilvl w:val="0"/>
                          <w:numId w:val="35"/>
                        </w:numPr>
                        <w:spacing w:after="60" w:line="278" w:lineRule="auto"/>
                        <w:ind w:left="714" w:hanging="357"/>
                        <w:contextualSpacing w:val="0"/>
                        <w:rPr>
                          <w:sz w:val="22"/>
                        </w:rPr>
                      </w:pPr>
                      <w:r w:rsidRPr="00D7541F">
                        <w:rPr>
                          <w:sz w:val="22"/>
                        </w:rPr>
                        <w:t xml:space="preserve">Site 1 on map - 2024 (Joe Blogs Drill Co), 90m bore, water at </w:t>
                      </w:r>
                      <w:r w:rsidR="006A1035" w:rsidRPr="00D7541F">
                        <w:rPr>
                          <w:sz w:val="22"/>
                        </w:rPr>
                        <w:t>approx.</w:t>
                      </w:r>
                      <w:r w:rsidRPr="00D7541F">
                        <w:rPr>
                          <w:sz w:val="22"/>
                        </w:rPr>
                        <w:t xml:space="preserve"> 75m, WQ suitable for sheep (~8000 TDS), maybe 30kL/day. Can provide monitoring and driller data. </w:t>
                      </w:r>
                    </w:p>
                    <w:p w14:paraId="6B8F0C28" w14:textId="77777777" w:rsidR="00465768" w:rsidRPr="00D7541F" w:rsidRDefault="00465768" w:rsidP="00465768">
                      <w:pPr>
                        <w:pStyle w:val="ListParagraph"/>
                        <w:numPr>
                          <w:ilvl w:val="0"/>
                          <w:numId w:val="35"/>
                        </w:numPr>
                        <w:tabs>
                          <w:tab w:val="num" w:pos="360"/>
                        </w:tabs>
                        <w:spacing w:after="60" w:line="278" w:lineRule="auto"/>
                        <w:ind w:left="284" w:firstLine="0"/>
                        <w:contextualSpacing w:val="0"/>
                        <w:rPr>
                          <w:sz w:val="22"/>
                        </w:rPr>
                      </w:pPr>
                      <w:r w:rsidRPr="00D7541F">
                        <w:rPr>
                          <w:sz w:val="22"/>
                        </w:rPr>
                        <w:t>Site 2 - 1990 drilled to approx. 100ft/30m, dry (location marked on Farm Plan)</w:t>
                      </w:r>
                    </w:p>
                    <w:p w14:paraId="69D25928" w14:textId="77777777" w:rsidR="00465768" w:rsidRPr="00D7541F" w:rsidRDefault="00465768" w:rsidP="00F40CDE">
                      <w:pPr>
                        <w:pStyle w:val="ListParagraph"/>
                        <w:numPr>
                          <w:ilvl w:val="0"/>
                          <w:numId w:val="35"/>
                        </w:numPr>
                        <w:spacing w:after="60" w:line="278" w:lineRule="auto"/>
                        <w:ind w:left="709" w:hanging="425"/>
                        <w:contextualSpacing w:val="0"/>
                        <w:rPr>
                          <w:sz w:val="22"/>
                        </w:rPr>
                      </w:pPr>
                      <w:r w:rsidRPr="00D7541F">
                        <w:rPr>
                          <w:sz w:val="22"/>
                        </w:rPr>
                        <w:t>Site 3 - N/W corner of paddock 3, think about 50m drilled through clay to granite, had water initially but very salty then went dry (location marked on Farm Plan as #3)</w:t>
                      </w:r>
                    </w:p>
                    <w:p w14:paraId="45B352D6" w14:textId="77777777" w:rsidR="00465768" w:rsidRDefault="00465768" w:rsidP="00465768">
                      <w:pPr>
                        <w:ind w:left="-284"/>
                      </w:pPr>
                    </w:p>
                  </w:txbxContent>
                </v:textbox>
                <w10:wrap type="square"/>
              </v:shape>
            </w:pict>
          </mc:Fallback>
        </mc:AlternateContent>
      </w:r>
      <w:r w:rsidR="00D7541F">
        <w:t>.</w:t>
      </w:r>
    </w:p>
    <w:p w14:paraId="116A1D6D" w14:textId="06878458" w:rsidR="00465768" w:rsidRDefault="00465768" w:rsidP="00465768">
      <w:pPr>
        <w:rPr>
          <w:rStyle w:val="Strong"/>
        </w:rPr>
      </w:pPr>
    </w:p>
    <w:p w14:paraId="3CA86994" w14:textId="0A30EA44" w:rsidR="00480422" w:rsidRDefault="00635BF3" w:rsidP="00480422">
      <w:r w:rsidRPr="00635BF3">
        <w:rPr>
          <w:rStyle w:val="Strong"/>
          <w:color w:val="auto"/>
        </w:rPr>
        <w:t xml:space="preserve">Include locations (farm plan, map or Google pin links). </w:t>
      </w:r>
    </w:p>
    <w:p w14:paraId="4788F5D6" w14:textId="23E716CD" w:rsidR="00635BF3" w:rsidRDefault="00635BF3" w:rsidP="00635BF3">
      <w:pPr>
        <w:rPr>
          <w:rStyle w:val="Strong"/>
          <w:color w:val="auto"/>
        </w:rPr>
      </w:pPr>
    </w:p>
    <w:p w14:paraId="0CC46F01" w14:textId="77777777" w:rsidR="00480422" w:rsidRDefault="00480422" w:rsidP="00635BF3">
      <w:pPr>
        <w:rPr>
          <w:rStyle w:val="Strong"/>
          <w:color w:val="auto"/>
        </w:rPr>
      </w:pPr>
    </w:p>
    <w:p w14:paraId="34FF7CFC" w14:textId="77777777" w:rsidR="00480422" w:rsidRDefault="00480422" w:rsidP="00635BF3">
      <w:pPr>
        <w:rPr>
          <w:rStyle w:val="Strong"/>
          <w:color w:val="auto"/>
        </w:rPr>
      </w:pPr>
    </w:p>
    <w:p w14:paraId="3D1F6197" w14:textId="77777777" w:rsidR="00480422" w:rsidRDefault="00480422" w:rsidP="00635BF3">
      <w:pPr>
        <w:rPr>
          <w:rStyle w:val="Strong"/>
          <w:color w:val="auto"/>
        </w:rPr>
      </w:pPr>
    </w:p>
    <w:p w14:paraId="3EE621B0" w14:textId="77777777" w:rsidR="00480422" w:rsidRDefault="00480422" w:rsidP="00635BF3">
      <w:pPr>
        <w:rPr>
          <w:rStyle w:val="Strong"/>
          <w:color w:val="auto"/>
        </w:rPr>
      </w:pPr>
    </w:p>
    <w:p w14:paraId="3018E28E" w14:textId="77777777" w:rsidR="00480422" w:rsidRDefault="00480422" w:rsidP="00635BF3">
      <w:pPr>
        <w:rPr>
          <w:rStyle w:val="Strong"/>
          <w:color w:val="auto"/>
        </w:rPr>
      </w:pPr>
    </w:p>
    <w:p w14:paraId="4822D264" w14:textId="77777777" w:rsidR="00480422" w:rsidRDefault="00480422" w:rsidP="00635BF3">
      <w:pPr>
        <w:rPr>
          <w:rStyle w:val="Strong"/>
          <w:color w:val="auto"/>
        </w:rPr>
      </w:pPr>
    </w:p>
    <w:p w14:paraId="1AFBF2D1" w14:textId="4E9EEAE8" w:rsidR="00480422" w:rsidRDefault="00480422">
      <w:pPr>
        <w:spacing w:after="160" w:line="259" w:lineRule="auto"/>
        <w:rPr>
          <w:rStyle w:val="Strong"/>
          <w:color w:val="auto"/>
        </w:rPr>
      </w:pPr>
      <w:r>
        <w:rPr>
          <w:rStyle w:val="Strong"/>
          <w:color w:val="auto"/>
        </w:rPr>
        <w:br w:type="page"/>
      </w:r>
    </w:p>
    <w:p w14:paraId="0C56778A" w14:textId="77777777" w:rsidR="00D4397A" w:rsidRDefault="00D4397A" w:rsidP="00E97FD3">
      <w:pPr>
        <w:pStyle w:val="Heading3"/>
      </w:pPr>
      <w:r>
        <w:lastRenderedPageBreak/>
        <w:t>Landforms and geology</w:t>
      </w:r>
    </w:p>
    <w:p w14:paraId="5D6AD9FA" w14:textId="77777777" w:rsidR="00432596" w:rsidRDefault="00432596" w:rsidP="00432596">
      <w:pPr>
        <w:spacing w:before="240"/>
      </w:pPr>
      <w:r w:rsidRPr="004F13AD">
        <w:t xml:space="preserve">The research team will access available Government databases and related data.  </w:t>
      </w:r>
    </w:p>
    <w:p w14:paraId="6C34B0B0" w14:textId="632230DC" w:rsidR="00D4397A" w:rsidRDefault="00D4397A" w:rsidP="00D4397A">
      <w:r>
        <w:t xml:space="preserve">Share any </w:t>
      </w:r>
      <w:r w:rsidR="00092AFF">
        <w:t xml:space="preserve">additional </w:t>
      </w:r>
      <w:r w:rsidR="00D12F96">
        <w:t>local</w:t>
      </w:r>
      <w:r w:rsidR="0007459F">
        <w:t xml:space="preserve"> </w:t>
      </w:r>
      <w:r>
        <w:t>knowledge relevant to groundwater exploration on your property. This might include showing areas of rock outcrops, deep sandplain, salinity, or other soil types, etc</w:t>
      </w:r>
      <w:r w:rsidR="00480422">
        <w:t>.</w:t>
      </w:r>
    </w:p>
    <w:p w14:paraId="0582B11F" w14:textId="1197F77E" w:rsidR="00480422" w:rsidRDefault="00480422" w:rsidP="00E7741B">
      <w:pPr>
        <w:spacing w:before="240"/>
      </w:pPr>
      <w:r>
        <w:t>Include</w:t>
      </w:r>
      <w:r w:rsidRPr="00480422">
        <w:t xml:space="preserve"> locations (farm plan, map or Google pin links). </w:t>
      </w:r>
    </w:p>
    <w:p w14:paraId="61EFDF6B" w14:textId="77777777" w:rsidR="00480422" w:rsidRDefault="00480422" w:rsidP="00E7741B">
      <w:pPr>
        <w:spacing w:before="240"/>
      </w:pPr>
    </w:p>
    <w:p w14:paraId="7582B229" w14:textId="77777777" w:rsidR="00480422" w:rsidRDefault="00480422" w:rsidP="00E7741B">
      <w:pPr>
        <w:spacing w:before="240"/>
      </w:pPr>
    </w:p>
    <w:p w14:paraId="58DB149F" w14:textId="77777777" w:rsidR="00480422" w:rsidRDefault="00480422" w:rsidP="00E7741B">
      <w:pPr>
        <w:spacing w:before="240"/>
      </w:pPr>
    </w:p>
    <w:p w14:paraId="595576D0" w14:textId="77777777" w:rsidR="00480422" w:rsidRDefault="00480422" w:rsidP="00E7741B">
      <w:pPr>
        <w:spacing w:before="240"/>
      </w:pPr>
    </w:p>
    <w:p w14:paraId="48719F34" w14:textId="77777777" w:rsidR="00480422" w:rsidRDefault="00480422" w:rsidP="00E7741B">
      <w:pPr>
        <w:spacing w:before="240"/>
      </w:pPr>
    </w:p>
    <w:p w14:paraId="6600E975" w14:textId="77777777" w:rsidR="00480422" w:rsidRDefault="00480422" w:rsidP="00E7741B">
      <w:pPr>
        <w:spacing w:before="240"/>
      </w:pPr>
    </w:p>
    <w:p w14:paraId="70B938E0" w14:textId="77777777" w:rsidR="00D4397A" w:rsidRDefault="00D4397A" w:rsidP="00F93913"/>
    <w:p w14:paraId="6C69178D" w14:textId="71AD73FF" w:rsidR="00D4397A" w:rsidRPr="00172F02" w:rsidRDefault="00D4397A" w:rsidP="00E97FD3">
      <w:pPr>
        <w:pStyle w:val="Heading3"/>
      </w:pPr>
      <w:r w:rsidRPr="00172F02">
        <w:t>Priority areas for exploration</w:t>
      </w:r>
    </w:p>
    <w:p w14:paraId="6423BC23" w14:textId="5BC1097F" w:rsidR="00D4397A" w:rsidRDefault="003E33AB" w:rsidP="003E33AB">
      <w:r>
        <w:t>Tell us if there a</w:t>
      </w:r>
      <w:r w:rsidR="00D4397A" w:rsidRPr="002141A0">
        <w:t xml:space="preserve">re any areas of the property that you would like to </w:t>
      </w:r>
      <w:r w:rsidR="00D4397A" w:rsidRPr="002141A0">
        <w:rPr>
          <w:b/>
          <w:bCs/>
        </w:rPr>
        <w:t>exclude or prioritise</w:t>
      </w:r>
      <w:r w:rsidR="00D4397A" w:rsidRPr="002141A0">
        <w:t xml:space="preserve"> for exploration </w:t>
      </w:r>
      <w:r w:rsidR="00D4397A">
        <w:t xml:space="preserve">geophysics </w:t>
      </w:r>
      <w:r w:rsidR="00D4397A" w:rsidRPr="002141A0">
        <w:t>and drill locations</w:t>
      </w:r>
      <w:r>
        <w:t>. I</w:t>
      </w:r>
      <w:r w:rsidR="00D4397A" w:rsidRPr="00F23EF6">
        <w:t>dentify the reasons for your request, such as</w:t>
      </w:r>
      <w:r w:rsidR="00D4397A">
        <w:t xml:space="preserve"> </w:t>
      </w:r>
      <w:r w:rsidR="00D4397A" w:rsidRPr="00F23EF6">
        <w:t xml:space="preserve">proximity to existing </w:t>
      </w:r>
      <w:r w:rsidR="00D4397A">
        <w:t xml:space="preserve">power, existing </w:t>
      </w:r>
      <w:r w:rsidR="00D4397A" w:rsidRPr="00F23EF6">
        <w:t>water infrastructure</w:t>
      </w:r>
      <w:r w:rsidR="00D4397A">
        <w:t xml:space="preserve">, old shallow hole that was successful, or you want to </w:t>
      </w:r>
      <w:r w:rsidR="00D4397A" w:rsidRPr="00F23EF6">
        <w:t>exclude</w:t>
      </w:r>
      <w:r w:rsidR="00D4397A">
        <w:t xml:space="preserve">, </w:t>
      </w:r>
      <w:r w:rsidR="004F5E8A">
        <w:t>for example,</w:t>
      </w:r>
      <w:r w:rsidR="00D4397A">
        <w:t xml:space="preserve"> protected bush, other areas </w:t>
      </w:r>
      <w:r w:rsidR="00D4397A" w:rsidRPr="00F23EF6">
        <w:t>due to lack of access</w:t>
      </w:r>
      <w:r w:rsidR="00D4397A">
        <w:t xml:space="preserve"> etc.</w:t>
      </w:r>
      <w:r w:rsidR="00241499">
        <w:t xml:space="preserve"> </w:t>
      </w:r>
    </w:p>
    <w:p w14:paraId="52D2E272" w14:textId="194674F6" w:rsidR="004F5E8A" w:rsidRDefault="004F5E8A" w:rsidP="004F5E8A">
      <w:pPr>
        <w:spacing w:before="240"/>
      </w:pPr>
      <w:r>
        <w:t>I</w:t>
      </w:r>
      <w:r w:rsidRPr="004F5E8A">
        <w:t xml:space="preserve">nclude locations (farm plan, map or </w:t>
      </w:r>
      <w:r>
        <w:t>G</w:t>
      </w:r>
      <w:r w:rsidRPr="004F5E8A">
        <w:t>oogle pin links).</w:t>
      </w:r>
      <w:r>
        <w:t xml:space="preserve"> </w:t>
      </w:r>
    </w:p>
    <w:p w14:paraId="14F72838" w14:textId="7F460847" w:rsidR="004F5E8A" w:rsidRPr="004F5E8A" w:rsidRDefault="004F5E8A" w:rsidP="004F5E8A"/>
    <w:p w14:paraId="0A2751CC" w14:textId="77777777" w:rsidR="004F5E8A" w:rsidRDefault="004F5E8A" w:rsidP="00D4397A"/>
    <w:p w14:paraId="55C7AA86" w14:textId="77777777" w:rsidR="004F5E8A" w:rsidRDefault="004F5E8A" w:rsidP="00D4397A"/>
    <w:p w14:paraId="1701F277" w14:textId="77777777" w:rsidR="0001563A" w:rsidRDefault="0001563A" w:rsidP="00D4397A"/>
    <w:p w14:paraId="0E2FBDF1" w14:textId="77777777" w:rsidR="0001563A" w:rsidRDefault="0001563A" w:rsidP="00D4397A"/>
    <w:p w14:paraId="22AE4F5E" w14:textId="77777777" w:rsidR="0001563A" w:rsidRDefault="0001563A" w:rsidP="00D4397A"/>
    <w:p w14:paraId="4DEFA93D" w14:textId="77777777" w:rsidR="0001563A" w:rsidRDefault="0001563A" w:rsidP="00D4397A"/>
    <w:p w14:paraId="6F8073B8" w14:textId="77777777" w:rsidR="0001563A" w:rsidRDefault="0001563A" w:rsidP="00D4397A"/>
    <w:p w14:paraId="29FDEB86" w14:textId="77777777" w:rsidR="0001563A" w:rsidRDefault="0001563A" w:rsidP="00D4397A"/>
    <w:p w14:paraId="5DFD9151" w14:textId="77777777" w:rsidR="0001563A" w:rsidRDefault="0001563A" w:rsidP="00D4397A"/>
    <w:p w14:paraId="4097E373" w14:textId="77777777" w:rsidR="0001563A" w:rsidRDefault="0001563A" w:rsidP="00D4397A"/>
    <w:p w14:paraId="28B7E13F" w14:textId="1791A89A" w:rsidR="0001563A" w:rsidRPr="0001563A" w:rsidRDefault="0001563A" w:rsidP="0001563A">
      <w:pPr>
        <w:rPr>
          <w:b/>
          <w:bCs/>
        </w:rPr>
      </w:pPr>
      <w:r w:rsidRPr="0001563A">
        <w:rPr>
          <w:b/>
          <w:bCs/>
        </w:rPr>
        <w:t xml:space="preserve">Important disclaimer </w:t>
      </w:r>
    </w:p>
    <w:p w14:paraId="3148EE54" w14:textId="77777777" w:rsidR="0001563A" w:rsidRDefault="0001563A" w:rsidP="0001563A">
      <w:r>
        <w:t xml:space="preserve">The Chief Executive Officer of the Department of Primary Industries and Regional Development and the State of Western Australia accept no liability whatsoever by reason of negligence or otherwise arising from the use or release of this information or any part of it. </w:t>
      </w:r>
    </w:p>
    <w:p w14:paraId="21958BC1" w14:textId="28D439F5" w:rsidR="0001563A" w:rsidRDefault="0001563A" w:rsidP="0001563A">
      <w:r>
        <w:t>Copyright © State of Western Australia (Department of Primary Industries and Regional Development) 2026</w:t>
      </w:r>
      <w:r w:rsidR="00797AC3">
        <w:rPr>
          <w:noProof/>
        </w:rPr>
        <w:drawing>
          <wp:anchor distT="0" distB="0" distL="114300" distR="114300" simplePos="0" relativeHeight="251660292" behindDoc="1" locked="1" layoutInCell="1" allowOverlap="1" wp14:anchorId="70C047D3" wp14:editId="702850FE">
            <wp:simplePos x="0" y="0"/>
            <wp:positionH relativeFrom="page">
              <wp:posOffset>2426970</wp:posOffset>
            </wp:positionH>
            <wp:positionV relativeFrom="page">
              <wp:posOffset>9221470</wp:posOffset>
            </wp:positionV>
            <wp:extent cx="5413375" cy="1619885"/>
            <wp:effectExtent l="0" t="0" r="0" b="0"/>
            <wp:wrapNone/>
            <wp:docPr id="1019309350" name="End page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d page graphic">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rcRect l="212" r="212"/>
                    <a:stretch>
                      <a:fillRect/>
                    </a:stretch>
                  </pic:blipFill>
                  <pic:spPr bwMode="auto">
                    <a:xfrm>
                      <a:off x="0" y="0"/>
                      <a:ext cx="5413375"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1563A" w:rsidSect="00E54F38">
      <w:footerReference w:type="default" r:id="rId22"/>
      <w:headerReference w:type="first" r:id="rId23"/>
      <w:footerReference w:type="first" r:id="rId24"/>
      <w:pgSz w:w="11906" w:h="16838" w:code="9"/>
      <w:pgMar w:top="851" w:right="1077" w:bottom="1134" w:left="1077"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F74EE" w14:textId="77777777" w:rsidR="00091B28" w:rsidRDefault="00091B28" w:rsidP="00E34FDB">
      <w:r>
        <w:separator/>
      </w:r>
    </w:p>
  </w:endnote>
  <w:endnote w:type="continuationSeparator" w:id="0">
    <w:p w14:paraId="240CE63C" w14:textId="77777777" w:rsidR="00091B28" w:rsidRDefault="00091B28" w:rsidP="00E34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rPr>
      <w:id w:val="560295469"/>
      <w:docPartObj>
        <w:docPartGallery w:val="Page Numbers (Bottom of Page)"/>
        <w:docPartUnique/>
      </w:docPartObj>
    </w:sdtPr>
    <w:sdtContent>
      <w:sdt>
        <w:sdtPr>
          <w:rPr>
            <w:b w:val="0"/>
          </w:rPr>
          <w:id w:val="-1705238520"/>
          <w:docPartObj>
            <w:docPartGallery w:val="Page Numbers (Top of Page)"/>
            <w:docPartUnique/>
          </w:docPartObj>
        </w:sdtPr>
        <w:sdtContent>
          <w:p w14:paraId="1B746F85" w14:textId="65B9B1C9" w:rsidR="000D7EE8" w:rsidRPr="00CF0005" w:rsidRDefault="00AA05D3" w:rsidP="00AF133B">
            <w:pPr>
              <w:pStyle w:val="Footer"/>
              <w:rPr>
                <w:b w:val="0"/>
                <w:bCs/>
              </w:rPr>
            </w:pPr>
            <w:r>
              <w:rPr>
                <w:noProof/>
              </w:rPr>
              <w:drawing>
                <wp:anchor distT="0" distB="0" distL="114300" distR="114300" simplePos="0" relativeHeight="251658243" behindDoc="1" locked="1" layoutInCell="1" allowOverlap="1" wp14:anchorId="52C7DE75" wp14:editId="1E51498C">
                  <wp:simplePos x="0" y="0"/>
                  <wp:positionH relativeFrom="page">
                    <wp:posOffset>2266950</wp:posOffset>
                  </wp:positionH>
                  <wp:positionV relativeFrom="page">
                    <wp:posOffset>9199880</wp:posOffset>
                  </wp:positionV>
                  <wp:extent cx="5413375" cy="1619885"/>
                  <wp:effectExtent l="0" t="0" r="0" b="0"/>
                  <wp:wrapNone/>
                  <wp:docPr id="984201708" name="End page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d page graphic">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l="212" r="212"/>
                          <a:stretch>
                            <a:fillRect/>
                          </a:stretch>
                        </pic:blipFill>
                        <pic:spPr bwMode="auto">
                          <a:xfrm>
                            <a:off x="0" y="0"/>
                            <a:ext cx="5413375"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rPr>
      <w:id w:val="-218520640"/>
      <w:docPartObj>
        <w:docPartGallery w:val="Page Numbers (Bottom of Page)"/>
        <w:docPartUnique/>
      </w:docPartObj>
    </w:sdtPr>
    <w:sdtEndPr>
      <w:rPr>
        <w:noProof/>
      </w:rPr>
    </w:sdtEndPr>
    <w:sdtContent>
      <w:p w14:paraId="3484CF5A" w14:textId="2FDB95DC" w:rsidR="00DC27A6" w:rsidRPr="00242F97" w:rsidRDefault="00DC27A6" w:rsidP="00242F97">
        <w:pPr>
          <w:pStyle w:val="Footer"/>
          <w:rPr>
            <w:b w:val="0"/>
            <w:bCs/>
          </w:rPr>
        </w:pPr>
        <w:r w:rsidRPr="00242F97">
          <w:rPr>
            <w:b w:val="0"/>
            <w:bCs/>
          </w:rPr>
          <w:t xml:space="preserve">Farm </w:t>
        </w:r>
        <w:r w:rsidR="00887AD4" w:rsidRPr="00242F97">
          <w:rPr>
            <w:b w:val="0"/>
            <w:bCs/>
          </w:rPr>
          <w:t>w</w:t>
        </w:r>
        <w:r w:rsidRPr="00242F97">
          <w:rPr>
            <w:b w:val="0"/>
            <w:bCs/>
          </w:rPr>
          <w:t xml:space="preserve">ater </w:t>
        </w:r>
        <w:r w:rsidR="00887AD4" w:rsidRPr="00242F97">
          <w:rPr>
            <w:b w:val="0"/>
            <w:bCs/>
          </w:rPr>
          <w:t>q</w:t>
        </w:r>
        <w:r w:rsidRPr="00242F97">
          <w:rPr>
            <w:b w:val="0"/>
            <w:bCs/>
          </w:rPr>
          <w:t xml:space="preserve">uestionnaire </w:t>
        </w:r>
        <w:r w:rsidRPr="00242F97">
          <w:rPr>
            <w:b w:val="0"/>
            <w:bCs/>
          </w:rPr>
          <w:tab/>
        </w:r>
        <w:r w:rsidRPr="00242F97">
          <w:rPr>
            <w:b w:val="0"/>
            <w:bCs/>
          </w:rPr>
          <w:tab/>
          <w:t xml:space="preserve">Page </w:t>
        </w:r>
        <w:r w:rsidRPr="00242F97">
          <w:rPr>
            <w:b w:val="0"/>
            <w:bCs/>
          </w:rPr>
          <w:fldChar w:fldCharType="begin"/>
        </w:r>
        <w:r w:rsidRPr="00242F97">
          <w:rPr>
            <w:b w:val="0"/>
            <w:bCs/>
          </w:rPr>
          <w:instrText xml:space="preserve"> PAGE   \* MERGEFORMAT </w:instrText>
        </w:r>
        <w:r w:rsidRPr="00242F97">
          <w:rPr>
            <w:b w:val="0"/>
            <w:bCs/>
          </w:rPr>
          <w:fldChar w:fldCharType="separate"/>
        </w:r>
        <w:r w:rsidRPr="00242F97">
          <w:rPr>
            <w:b w:val="0"/>
            <w:bCs/>
          </w:rPr>
          <w:t>1</w:t>
        </w:r>
        <w:r w:rsidRPr="00242F97">
          <w:rPr>
            <w:b w:val="0"/>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rPr>
      <w:id w:val="-1873060915"/>
      <w:docPartObj>
        <w:docPartGallery w:val="Page Numbers (Bottom of Page)"/>
        <w:docPartUnique/>
      </w:docPartObj>
    </w:sdtPr>
    <w:sdtEndPr>
      <w:rPr>
        <w:noProof/>
      </w:rPr>
    </w:sdtEndPr>
    <w:sdtContent>
      <w:p w14:paraId="3A5B011D" w14:textId="6114A3B7" w:rsidR="006629CA" w:rsidRPr="00242F97" w:rsidRDefault="00286C96" w:rsidP="00DC27A6">
        <w:pPr>
          <w:pStyle w:val="Footer"/>
          <w:rPr>
            <w:b w:val="0"/>
            <w:bCs/>
          </w:rPr>
        </w:pPr>
        <w:r w:rsidRPr="00242F97">
          <w:rPr>
            <w:b w:val="0"/>
            <w:bCs/>
          </w:rPr>
          <w:t xml:space="preserve">Farm </w:t>
        </w:r>
        <w:r w:rsidR="00951F6C" w:rsidRPr="00242F97">
          <w:rPr>
            <w:b w:val="0"/>
            <w:bCs/>
          </w:rPr>
          <w:t>w</w:t>
        </w:r>
        <w:r w:rsidRPr="00242F97">
          <w:rPr>
            <w:b w:val="0"/>
            <w:bCs/>
          </w:rPr>
          <w:t xml:space="preserve">ater </w:t>
        </w:r>
        <w:r w:rsidR="00951F6C" w:rsidRPr="00242F97">
          <w:rPr>
            <w:b w:val="0"/>
            <w:bCs/>
          </w:rPr>
          <w:t>q</w:t>
        </w:r>
        <w:r w:rsidRPr="00242F97">
          <w:rPr>
            <w:b w:val="0"/>
            <w:bCs/>
          </w:rPr>
          <w:t xml:space="preserve">uestionnaire </w:t>
        </w:r>
        <w:r w:rsidR="00DC27A6" w:rsidRPr="00242F97">
          <w:rPr>
            <w:b w:val="0"/>
            <w:bCs/>
          </w:rPr>
          <w:tab/>
        </w:r>
        <w:r w:rsidR="00DC27A6" w:rsidRPr="00242F97">
          <w:rPr>
            <w:b w:val="0"/>
            <w:bCs/>
          </w:rPr>
          <w:tab/>
          <w:t xml:space="preserve">Page </w:t>
        </w:r>
        <w:r w:rsidR="00D837E0" w:rsidRPr="00242F97">
          <w:rPr>
            <w:b w:val="0"/>
            <w:bCs/>
          </w:rPr>
          <w:fldChar w:fldCharType="begin"/>
        </w:r>
        <w:r w:rsidR="00D837E0" w:rsidRPr="00242F97">
          <w:rPr>
            <w:b w:val="0"/>
            <w:bCs/>
          </w:rPr>
          <w:instrText xml:space="preserve"> PAGE   \* MERGEFORMAT </w:instrText>
        </w:r>
        <w:r w:rsidR="00D837E0" w:rsidRPr="00242F97">
          <w:rPr>
            <w:b w:val="0"/>
            <w:bCs/>
          </w:rPr>
          <w:fldChar w:fldCharType="separate"/>
        </w:r>
        <w:r w:rsidR="00D837E0" w:rsidRPr="00242F97">
          <w:rPr>
            <w:b w:val="0"/>
            <w:bCs/>
            <w:noProof/>
          </w:rPr>
          <w:t>2</w:t>
        </w:r>
        <w:r w:rsidR="00D837E0" w:rsidRPr="00242F97">
          <w:rPr>
            <w:b w:val="0"/>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AFD2E" w14:textId="77777777" w:rsidR="00091B28" w:rsidRDefault="00091B28" w:rsidP="00E34FDB">
      <w:r>
        <w:separator/>
      </w:r>
    </w:p>
  </w:footnote>
  <w:footnote w:type="continuationSeparator" w:id="0">
    <w:p w14:paraId="5019150B" w14:textId="77777777" w:rsidR="00091B28" w:rsidRDefault="00091B28" w:rsidP="00E34F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F5730" w14:textId="26788669" w:rsidR="003C7D87" w:rsidRDefault="003C7D87">
    <w:pPr>
      <w:pStyle w:val="Header"/>
    </w:pPr>
    <w:r>
      <w:rPr>
        <w:noProof/>
      </w:rPr>
      <mc:AlternateContent>
        <mc:Choice Requires="wps">
          <w:drawing>
            <wp:anchor distT="0" distB="0" distL="0" distR="0" simplePos="0" relativeHeight="251658241" behindDoc="0" locked="0" layoutInCell="1" allowOverlap="1" wp14:anchorId="78C92808" wp14:editId="374ADA9C">
              <wp:simplePos x="635" y="635"/>
              <wp:positionH relativeFrom="page">
                <wp:align>center</wp:align>
              </wp:positionH>
              <wp:positionV relativeFrom="page">
                <wp:align>top</wp:align>
              </wp:positionV>
              <wp:extent cx="622300" cy="376555"/>
              <wp:effectExtent l="0" t="0" r="6350" b="4445"/>
              <wp:wrapNone/>
              <wp:docPr id="114396547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9BE73C2" w14:textId="1A6BD0B1" w:rsidR="003C7D87" w:rsidRPr="003C7D87" w:rsidRDefault="003C7D87" w:rsidP="003C7D87">
                          <w:pPr>
                            <w:spacing w:after="0"/>
                            <w:rPr>
                              <w:rFonts w:ascii="Aptos" w:eastAsia="Aptos" w:hAnsi="Aptos" w:cs="Aptos"/>
                              <w:noProof/>
                              <w:color w:val="FF0000"/>
                              <w:szCs w:val="24"/>
                            </w:rPr>
                          </w:pPr>
                          <w:r w:rsidRPr="003C7D87">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C92808" id="_x0000_t202" coordsize="21600,21600" o:spt="202" path="m,l,21600r21600,l21600,xe">
              <v:stroke joinstyle="miter"/>
              <v:path gradientshapeok="t" o:connecttype="rect"/>
            </v:shapetype>
            <v:shape id="Text Box 2" o:spid="_x0000_s1027" type="#_x0000_t202" alt="OFFICIAL" style="position:absolute;margin-left:0;margin-top:0;width:4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79BE73C2" w14:textId="1A6BD0B1" w:rsidR="003C7D87" w:rsidRPr="003C7D87" w:rsidRDefault="003C7D87" w:rsidP="003C7D87">
                    <w:pPr>
                      <w:spacing w:after="0"/>
                      <w:rPr>
                        <w:rFonts w:ascii="Aptos" w:eastAsia="Aptos" w:hAnsi="Aptos" w:cs="Aptos"/>
                        <w:noProof/>
                        <w:color w:val="FF0000"/>
                        <w:szCs w:val="24"/>
                      </w:rPr>
                    </w:pPr>
                    <w:r w:rsidRPr="003C7D87">
                      <w:rPr>
                        <w:rFonts w:ascii="Aptos" w:eastAsia="Aptos" w:hAnsi="Aptos" w:cs="Aptos"/>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75E2" w14:textId="1BD4BD7D" w:rsidR="00AE3AF4" w:rsidRDefault="00AE3AF4" w:rsidP="00AE3AF4">
    <w:pPr>
      <w:pStyle w:val="Header"/>
    </w:pPr>
    <w:r w:rsidRPr="005156B1">
      <w:rPr>
        <w:noProof/>
      </w:rPr>
      <w:drawing>
        <wp:inline distT="0" distB="0" distL="0" distR="0" wp14:anchorId="011D3CD7" wp14:editId="59B3C07F">
          <wp:extent cx="1645200" cy="540000"/>
          <wp:effectExtent l="0" t="0" r="0" b="0"/>
          <wp:docPr id="976604064" name="Department of Primary Industries and Regional Development - logo" descr="Department of Primary Industries and Regional Development - logo ">
            <a:extLst xmlns:a="http://schemas.openxmlformats.org/drawingml/2006/main">
              <a:ext uri="{FF2B5EF4-FFF2-40B4-BE49-F238E27FC236}">
                <a16:creationId xmlns:a16="http://schemas.microsoft.com/office/drawing/2014/main" id="{7378AA8B-413E-168E-8618-F39AEC990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artment of Primary Industries and Regional Development - logo" descr="Department of Primary Industries and Regional Development - logo ">
                    <a:extLst>
                      <a:ext uri="{FF2B5EF4-FFF2-40B4-BE49-F238E27FC236}">
                        <a16:creationId xmlns:a16="http://schemas.microsoft.com/office/drawing/2014/main" id="{7378AA8B-413E-168E-8618-F39AEC99084B}"/>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45200" cy="540000"/>
                  </a:xfrm>
                  <a:prstGeom prst="rect">
                    <a:avLst/>
                  </a:prstGeom>
                </pic:spPr>
              </pic:pic>
            </a:graphicData>
          </a:graphic>
        </wp:inline>
      </w:drawing>
    </w:r>
    <w:r>
      <w:tab/>
    </w:r>
    <w:r>
      <w:tab/>
    </w:r>
    <w:r w:rsidRPr="005156B1">
      <w:rPr>
        <w:noProof/>
      </w:rPr>
      <w:drawing>
        <wp:inline distT="0" distB="0" distL="0" distR="0" wp14:anchorId="5FECB169" wp14:editId="165EF651">
          <wp:extent cx="777923" cy="469913"/>
          <wp:effectExtent l="0" t="0" r="3175" b="6350"/>
          <wp:docPr id="1858844864" name="Protect Grow Innovate" descr="Protect, Grow, Innovate - tagline">
            <a:extLst xmlns:a="http://schemas.openxmlformats.org/drawingml/2006/main">
              <a:ext uri="{FF2B5EF4-FFF2-40B4-BE49-F238E27FC236}">
                <a16:creationId xmlns:a16="http://schemas.microsoft.com/office/drawing/2014/main" id="{564514B1-1223-865B-CFD9-F026A8558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tect Grow Innovate" descr="Protect, Grow, Innovate - tagline">
                    <a:extLst>
                      <a:ext uri="{FF2B5EF4-FFF2-40B4-BE49-F238E27FC236}">
                        <a16:creationId xmlns:a16="http://schemas.microsoft.com/office/drawing/2014/main" id="{564514B1-1223-865B-CFD9-F026A85581D0}"/>
                      </a:ext>
                    </a:extLst>
                  </pic:cNvPr>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78716" cy="470392"/>
                  </a:xfrm>
                  <a:prstGeom prst="rect">
                    <a:avLst/>
                  </a:prstGeom>
                </pic:spPr>
              </pic:pic>
            </a:graphicData>
          </a:graphic>
        </wp:inline>
      </w:drawing>
    </w:r>
  </w:p>
  <w:p w14:paraId="27F88B7E" w14:textId="70D0B1E6" w:rsidR="00B153EB" w:rsidRDefault="00B153EB" w:rsidP="00E34F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57E5A" w14:textId="195D3978" w:rsidR="00F34B21" w:rsidRDefault="00F34B21" w:rsidP="00AE3AF4">
    <w:pPr>
      <w:pStyle w:val="Header"/>
    </w:pPr>
    <w:r w:rsidRPr="005156B1">
      <w:rPr>
        <w:noProof/>
      </w:rPr>
      <w:drawing>
        <wp:inline distT="0" distB="0" distL="0" distR="0" wp14:anchorId="0FF93FE6" wp14:editId="681522DC">
          <wp:extent cx="1645200" cy="540000"/>
          <wp:effectExtent l="0" t="0" r="0" b="0"/>
          <wp:docPr id="1065697866" name="Department of Primary Industries and Regional Development - logo" descr="Department of Primary Industries and Regional Development - logo ">
            <a:extLst xmlns:a="http://schemas.openxmlformats.org/drawingml/2006/main">
              <a:ext uri="{FF2B5EF4-FFF2-40B4-BE49-F238E27FC236}">
                <a16:creationId xmlns:a16="http://schemas.microsoft.com/office/drawing/2014/main" id="{7378AA8B-413E-168E-8618-F39AEC990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artment of Primary Industries and Regional Development - logo" descr="Department of Primary Industries and Regional Development - logo ">
                    <a:extLst>
                      <a:ext uri="{FF2B5EF4-FFF2-40B4-BE49-F238E27FC236}">
                        <a16:creationId xmlns:a16="http://schemas.microsoft.com/office/drawing/2014/main" id="{7378AA8B-413E-168E-8618-F39AEC99084B}"/>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45200" cy="540000"/>
                  </a:xfrm>
                  <a:prstGeom prst="rect">
                    <a:avLst/>
                  </a:prstGeom>
                </pic:spPr>
              </pic:pic>
            </a:graphicData>
          </a:graphic>
        </wp:inline>
      </w:drawing>
    </w:r>
    <w:r>
      <w:tab/>
    </w:r>
    <w:r>
      <w:tab/>
    </w:r>
    <w:r w:rsidRPr="005156B1">
      <w:rPr>
        <w:noProof/>
      </w:rPr>
      <w:drawing>
        <wp:inline distT="0" distB="0" distL="0" distR="0" wp14:anchorId="0DE736A1" wp14:editId="7A2776C2">
          <wp:extent cx="777923" cy="469913"/>
          <wp:effectExtent l="0" t="0" r="3175" b="6350"/>
          <wp:docPr id="1202304589" name="Protect Grow Innovate" descr="Protect, Grow, Innovate - tagline">
            <a:extLst xmlns:a="http://schemas.openxmlformats.org/drawingml/2006/main">
              <a:ext uri="{FF2B5EF4-FFF2-40B4-BE49-F238E27FC236}">
                <a16:creationId xmlns:a16="http://schemas.microsoft.com/office/drawing/2014/main" id="{564514B1-1223-865B-CFD9-F026A8558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tect Grow Innovate" descr="Protect, Grow, Innovate - tagline">
                    <a:extLst>
                      <a:ext uri="{FF2B5EF4-FFF2-40B4-BE49-F238E27FC236}">
                        <a16:creationId xmlns:a16="http://schemas.microsoft.com/office/drawing/2014/main" id="{564514B1-1223-865B-CFD9-F026A85581D0}"/>
                      </a:ext>
                    </a:extLst>
                  </pic:cNvPr>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78716" cy="470392"/>
                  </a:xfrm>
                  <a:prstGeom prst="rect">
                    <a:avLst/>
                  </a:prstGeom>
                </pic:spPr>
              </pic:pic>
            </a:graphicData>
          </a:graphic>
        </wp:inline>
      </w:drawing>
    </w:r>
  </w:p>
  <w:p w14:paraId="5F0CFAAA" w14:textId="32FF5038" w:rsidR="00F34B21" w:rsidRDefault="00F34B21" w:rsidP="00E34F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16C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74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3083648"/>
    <w:numStyleLink w:val="Numbering"/>
  </w:abstractNum>
  <w:abstractNum w:abstractNumId="11" w15:restartNumberingAfterBreak="0">
    <w:nsid w:val="05D57D78"/>
    <w:multiLevelType w:val="multilevel"/>
    <w:tmpl w:val="7C3E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8D174B"/>
    <w:multiLevelType w:val="hybridMultilevel"/>
    <w:tmpl w:val="7F927C86"/>
    <w:lvl w:ilvl="0" w:tplc="95E8644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C2D48CE"/>
    <w:multiLevelType w:val="multilevel"/>
    <w:tmpl w:val="93083648"/>
    <w:numStyleLink w:val="Numbering"/>
  </w:abstractNum>
  <w:abstractNum w:abstractNumId="15" w15:restartNumberingAfterBreak="0">
    <w:nsid w:val="0C816718"/>
    <w:multiLevelType w:val="multilevel"/>
    <w:tmpl w:val="93083648"/>
    <w:numStyleLink w:val="Numbering"/>
  </w:abstractNum>
  <w:abstractNum w:abstractNumId="16" w15:restartNumberingAfterBreak="0">
    <w:nsid w:val="0D5A5E93"/>
    <w:multiLevelType w:val="multilevel"/>
    <w:tmpl w:val="E500EDE0"/>
    <w:numStyleLink w:val="Bullets"/>
  </w:abstractNum>
  <w:abstractNum w:abstractNumId="17" w15:restartNumberingAfterBreak="0">
    <w:nsid w:val="0F6F37EA"/>
    <w:multiLevelType w:val="multilevel"/>
    <w:tmpl w:val="93083648"/>
    <w:styleLink w:val="Numbering"/>
    <w:lvl w:ilvl="0">
      <w:start w:val="1"/>
      <w:numFmt w:val="decimal"/>
      <w:pStyle w:val="ListNumber"/>
      <w:lvlText w:val="%1."/>
      <w:lvlJc w:val="left"/>
      <w:pPr>
        <w:tabs>
          <w:tab w:val="num" w:pos="284"/>
        </w:tabs>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tabs>
          <w:tab w:val="num" w:pos="1134"/>
        </w:tabs>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132D53ED"/>
    <w:multiLevelType w:val="multilevel"/>
    <w:tmpl w:val="93083648"/>
    <w:numStyleLink w:val="Numbering"/>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6B1435A"/>
    <w:multiLevelType w:val="hybridMultilevel"/>
    <w:tmpl w:val="ABEE5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322B09"/>
    <w:multiLevelType w:val="multilevel"/>
    <w:tmpl w:val="93083648"/>
    <w:numStyleLink w:val="Numbering"/>
  </w:abstractNum>
  <w:abstractNum w:abstractNumId="22" w15:restartNumberingAfterBreak="0">
    <w:nsid w:val="279D7708"/>
    <w:multiLevelType w:val="hybridMultilevel"/>
    <w:tmpl w:val="6DC80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DF4044"/>
    <w:multiLevelType w:val="hybridMultilevel"/>
    <w:tmpl w:val="BF2232DC"/>
    <w:lvl w:ilvl="0" w:tplc="8760DF6C">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E92D5C"/>
    <w:multiLevelType w:val="hybridMultilevel"/>
    <w:tmpl w:val="5C582F4C"/>
    <w:lvl w:ilvl="0" w:tplc="F7807628">
      <w:start w:val="1"/>
      <w:numFmt w:val="decimal"/>
      <w:pStyle w:val="Heading3"/>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1F1D0F"/>
    <w:multiLevelType w:val="multilevel"/>
    <w:tmpl w:val="E500EDE0"/>
    <w:numStyleLink w:val="Bullets"/>
  </w:abstractNum>
  <w:abstractNum w:abstractNumId="26" w15:restartNumberingAfterBreak="0">
    <w:nsid w:val="41397427"/>
    <w:multiLevelType w:val="multilevel"/>
    <w:tmpl w:val="93083648"/>
    <w:numStyleLink w:val="Numbering"/>
  </w:abstractNum>
  <w:abstractNum w:abstractNumId="27" w15:restartNumberingAfterBreak="0">
    <w:nsid w:val="47CE5CA2"/>
    <w:multiLevelType w:val="hybridMultilevel"/>
    <w:tmpl w:val="DDFEDC92"/>
    <w:lvl w:ilvl="0" w:tplc="814A6A7E">
      <w:start w:val="1"/>
      <w:numFmt w:val="decimal"/>
      <w:lvlText w:val="Q%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4E7F1CD0"/>
    <w:multiLevelType w:val="multilevel"/>
    <w:tmpl w:val="93083648"/>
    <w:numStyleLink w:val="Numbering"/>
  </w:abstractNum>
  <w:abstractNum w:abstractNumId="30" w15:restartNumberingAfterBreak="0">
    <w:nsid w:val="525E1815"/>
    <w:multiLevelType w:val="multilevel"/>
    <w:tmpl w:val="E500EDE0"/>
    <w:numStyleLink w:val="Bullets"/>
  </w:abstractNum>
  <w:abstractNum w:abstractNumId="31" w15:restartNumberingAfterBreak="0">
    <w:nsid w:val="581A383D"/>
    <w:multiLevelType w:val="hybridMultilevel"/>
    <w:tmpl w:val="2B8CEB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8B73D84"/>
    <w:multiLevelType w:val="multilevel"/>
    <w:tmpl w:val="50041352"/>
    <w:numStyleLink w:val="ListHeadings"/>
  </w:abstractNum>
  <w:abstractNum w:abstractNumId="33" w15:restartNumberingAfterBreak="0">
    <w:nsid w:val="596A0C8C"/>
    <w:multiLevelType w:val="multilevel"/>
    <w:tmpl w:val="93083648"/>
    <w:numStyleLink w:val="Numbering"/>
  </w:abstractNum>
  <w:abstractNum w:abstractNumId="34" w15:restartNumberingAfterBreak="0">
    <w:nsid w:val="605E3CBC"/>
    <w:multiLevelType w:val="multilevel"/>
    <w:tmpl w:val="E500EDE0"/>
    <w:numStyleLink w:val="Bullets"/>
  </w:abstractNum>
  <w:abstractNum w:abstractNumId="35" w15:restartNumberingAfterBreak="0">
    <w:nsid w:val="60E1502C"/>
    <w:multiLevelType w:val="multilevel"/>
    <w:tmpl w:val="E500EDE0"/>
    <w:styleLink w:val="Bullets"/>
    <w:lvl w:ilvl="0">
      <w:start w:val="1"/>
      <w:numFmt w:val="bullet"/>
      <w:pStyle w:val="ListBullet"/>
      <w:lvlText w:val="•"/>
      <w:lvlJc w:val="left"/>
      <w:pPr>
        <w:ind w:left="340" w:hanging="340"/>
      </w:pPr>
      <w:rPr>
        <w:rFonts w:ascii="Arial" w:hAnsi="Arial" w:hint="default"/>
        <w:color w:val="auto"/>
      </w:rPr>
    </w:lvl>
    <w:lvl w:ilvl="1">
      <w:start w:val="1"/>
      <w:numFmt w:val="bullet"/>
      <w:pStyle w:val="ListBullet2"/>
      <w:lvlText w:val="–"/>
      <w:lvlJc w:val="left"/>
      <w:pPr>
        <w:ind w:left="680" w:hanging="340"/>
      </w:pPr>
      <w:rPr>
        <w:rFonts w:ascii="Calibri" w:hAnsi="Calibri" w:hint="default"/>
        <w:color w:val="auto"/>
      </w:rPr>
    </w:lvl>
    <w:lvl w:ilvl="2">
      <w:start w:val="1"/>
      <w:numFmt w:val="bullet"/>
      <w:pStyle w:val="ListBullet3"/>
      <w:lvlText w:val="–"/>
      <w:lvlJc w:val="left"/>
      <w:pPr>
        <w:ind w:left="1021" w:hanging="341"/>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6" w15:restartNumberingAfterBreak="0">
    <w:nsid w:val="643520E2"/>
    <w:multiLevelType w:val="multilevel"/>
    <w:tmpl w:val="E500EDE0"/>
    <w:numStyleLink w:val="Bullets"/>
  </w:abstractNum>
  <w:abstractNum w:abstractNumId="37" w15:restartNumberingAfterBreak="0">
    <w:nsid w:val="660D51AD"/>
    <w:multiLevelType w:val="multilevel"/>
    <w:tmpl w:val="93083648"/>
    <w:numStyleLink w:val="Numbering"/>
  </w:abstractNum>
  <w:abstractNum w:abstractNumId="38" w15:restartNumberingAfterBreak="0">
    <w:nsid w:val="744D0736"/>
    <w:multiLevelType w:val="multilevel"/>
    <w:tmpl w:val="93083648"/>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5"/>
  </w:num>
  <w:num w:numId="12" w16cid:durableId="1261796759">
    <w:abstractNumId w:val="36"/>
  </w:num>
  <w:num w:numId="13" w16cid:durableId="1043405154">
    <w:abstractNumId w:val="25"/>
  </w:num>
  <w:num w:numId="14" w16cid:durableId="846598071">
    <w:abstractNumId w:val="17"/>
  </w:num>
  <w:num w:numId="15" w16cid:durableId="1311640227">
    <w:abstractNumId w:val="38"/>
  </w:num>
  <w:num w:numId="16" w16cid:durableId="881941196">
    <w:abstractNumId w:val="29"/>
  </w:num>
  <w:num w:numId="17" w16cid:durableId="533617442">
    <w:abstractNumId w:val="37"/>
  </w:num>
  <w:num w:numId="18" w16cid:durableId="250312982">
    <w:abstractNumId w:val="10"/>
  </w:num>
  <w:num w:numId="19" w16cid:durableId="385955825">
    <w:abstractNumId w:val="14"/>
  </w:num>
  <w:num w:numId="20" w16cid:durableId="1408189744">
    <w:abstractNumId w:val="26"/>
  </w:num>
  <w:num w:numId="21" w16cid:durableId="1370494809">
    <w:abstractNumId w:val="18"/>
  </w:num>
  <w:num w:numId="22" w16cid:durableId="659580476">
    <w:abstractNumId w:val="13"/>
  </w:num>
  <w:num w:numId="23" w16cid:durableId="2036539326">
    <w:abstractNumId w:val="16"/>
  </w:num>
  <w:num w:numId="24" w16cid:durableId="1303265532">
    <w:abstractNumId w:val="21"/>
  </w:num>
  <w:num w:numId="25" w16cid:durableId="1737582058">
    <w:abstractNumId w:val="33"/>
  </w:num>
  <w:num w:numId="26" w16cid:durableId="974717717">
    <w:abstractNumId w:val="32"/>
  </w:num>
  <w:num w:numId="27" w16cid:durableId="444039133">
    <w:abstractNumId w:val="19"/>
  </w:num>
  <w:num w:numId="28" w16cid:durableId="1536448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8"/>
  </w:num>
  <w:num w:numId="30" w16cid:durableId="2126147790">
    <w:abstractNumId w:val="34"/>
  </w:num>
  <w:num w:numId="31" w16cid:durableId="616912923">
    <w:abstractNumId w:val="30"/>
  </w:num>
  <w:num w:numId="32" w16cid:durableId="1744983779">
    <w:abstractNumId w:val="15"/>
  </w:num>
  <w:num w:numId="33" w16cid:durableId="1106316174">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34" w16cid:durableId="367488137">
    <w:abstractNumId w:val="31"/>
  </w:num>
  <w:num w:numId="35" w16cid:durableId="305202353">
    <w:abstractNumId w:val="22"/>
  </w:num>
  <w:num w:numId="36" w16cid:durableId="192496287">
    <w:abstractNumId w:val="20"/>
  </w:num>
  <w:num w:numId="37" w16cid:durableId="1450851565">
    <w:abstractNumId w:val="12"/>
  </w:num>
  <w:num w:numId="38" w16cid:durableId="596912125">
    <w:abstractNumId w:val="27"/>
  </w:num>
  <w:num w:numId="39" w16cid:durableId="1527058821">
    <w:abstractNumId w:val="23"/>
  </w:num>
  <w:num w:numId="40" w16cid:durableId="19092039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87"/>
    <w:rsid w:val="00002FB5"/>
    <w:rsid w:val="00010592"/>
    <w:rsid w:val="000121F6"/>
    <w:rsid w:val="0001308E"/>
    <w:rsid w:val="0001563A"/>
    <w:rsid w:val="000225B0"/>
    <w:rsid w:val="000250EF"/>
    <w:rsid w:val="000300AF"/>
    <w:rsid w:val="00032C6F"/>
    <w:rsid w:val="00035ABA"/>
    <w:rsid w:val="00044404"/>
    <w:rsid w:val="000523E6"/>
    <w:rsid w:val="00053BB0"/>
    <w:rsid w:val="000724AE"/>
    <w:rsid w:val="00073D38"/>
    <w:rsid w:val="0007459F"/>
    <w:rsid w:val="00074921"/>
    <w:rsid w:val="0008037D"/>
    <w:rsid w:val="00084320"/>
    <w:rsid w:val="00091B28"/>
    <w:rsid w:val="00092AFF"/>
    <w:rsid w:val="000A4C3E"/>
    <w:rsid w:val="000A4CB7"/>
    <w:rsid w:val="000A5ADE"/>
    <w:rsid w:val="000B2D1A"/>
    <w:rsid w:val="000B4249"/>
    <w:rsid w:val="000B497F"/>
    <w:rsid w:val="000C4547"/>
    <w:rsid w:val="000C4CCE"/>
    <w:rsid w:val="000C6158"/>
    <w:rsid w:val="000C69E0"/>
    <w:rsid w:val="000C6A39"/>
    <w:rsid w:val="000C704B"/>
    <w:rsid w:val="000D7EE8"/>
    <w:rsid w:val="000E0E0B"/>
    <w:rsid w:val="000E2DFE"/>
    <w:rsid w:val="000E7454"/>
    <w:rsid w:val="000E7734"/>
    <w:rsid w:val="001046A4"/>
    <w:rsid w:val="001069EE"/>
    <w:rsid w:val="0011017B"/>
    <w:rsid w:val="00111DD2"/>
    <w:rsid w:val="00112C2D"/>
    <w:rsid w:val="00112E8F"/>
    <w:rsid w:val="00113514"/>
    <w:rsid w:val="001148A7"/>
    <w:rsid w:val="001149EB"/>
    <w:rsid w:val="00114F7B"/>
    <w:rsid w:val="0011511F"/>
    <w:rsid w:val="0011529A"/>
    <w:rsid w:val="001268BC"/>
    <w:rsid w:val="00127999"/>
    <w:rsid w:val="00127C0B"/>
    <w:rsid w:val="00131E90"/>
    <w:rsid w:val="001444CD"/>
    <w:rsid w:val="0015387E"/>
    <w:rsid w:val="00156153"/>
    <w:rsid w:val="0015651C"/>
    <w:rsid w:val="0015679A"/>
    <w:rsid w:val="00156D49"/>
    <w:rsid w:val="001576B0"/>
    <w:rsid w:val="0016285E"/>
    <w:rsid w:val="00164B72"/>
    <w:rsid w:val="00166BEC"/>
    <w:rsid w:val="00166CB7"/>
    <w:rsid w:val="00172F02"/>
    <w:rsid w:val="00173D50"/>
    <w:rsid w:val="00173D61"/>
    <w:rsid w:val="00175E3A"/>
    <w:rsid w:val="00176A3C"/>
    <w:rsid w:val="001804A7"/>
    <w:rsid w:val="00182949"/>
    <w:rsid w:val="001919F8"/>
    <w:rsid w:val="001A0D77"/>
    <w:rsid w:val="001A4B2D"/>
    <w:rsid w:val="001A5549"/>
    <w:rsid w:val="001A56D2"/>
    <w:rsid w:val="001B1C85"/>
    <w:rsid w:val="001B2E11"/>
    <w:rsid w:val="001C202D"/>
    <w:rsid w:val="001C7835"/>
    <w:rsid w:val="001D10C5"/>
    <w:rsid w:val="001D4127"/>
    <w:rsid w:val="001D5480"/>
    <w:rsid w:val="001E352F"/>
    <w:rsid w:val="001E35EC"/>
    <w:rsid w:val="001E3676"/>
    <w:rsid w:val="001E4C19"/>
    <w:rsid w:val="001F13C1"/>
    <w:rsid w:val="001F23A2"/>
    <w:rsid w:val="001F446D"/>
    <w:rsid w:val="001F6314"/>
    <w:rsid w:val="001F7653"/>
    <w:rsid w:val="00200CF7"/>
    <w:rsid w:val="00202ABD"/>
    <w:rsid w:val="002035AD"/>
    <w:rsid w:val="002068CA"/>
    <w:rsid w:val="0020770D"/>
    <w:rsid w:val="00212F76"/>
    <w:rsid w:val="00216124"/>
    <w:rsid w:val="00217B28"/>
    <w:rsid w:val="00221AB7"/>
    <w:rsid w:val="002237BD"/>
    <w:rsid w:val="00225065"/>
    <w:rsid w:val="00225436"/>
    <w:rsid w:val="00226002"/>
    <w:rsid w:val="00232832"/>
    <w:rsid w:val="00235482"/>
    <w:rsid w:val="00235DEF"/>
    <w:rsid w:val="0023635C"/>
    <w:rsid w:val="00241499"/>
    <w:rsid w:val="002419DD"/>
    <w:rsid w:val="0024215B"/>
    <w:rsid w:val="00242F97"/>
    <w:rsid w:val="002458A9"/>
    <w:rsid w:val="00246435"/>
    <w:rsid w:val="00246BCF"/>
    <w:rsid w:val="002533A2"/>
    <w:rsid w:val="0026315D"/>
    <w:rsid w:val="0026317A"/>
    <w:rsid w:val="0026583A"/>
    <w:rsid w:val="0027051C"/>
    <w:rsid w:val="0027071E"/>
    <w:rsid w:val="00270834"/>
    <w:rsid w:val="00270CFA"/>
    <w:rsid w:val="00272F7F"/>
    <w:rsid w:val="00275764"/>
    <w:rsid w:val="00280433"/>
    <w:rsid w:val="002814E6"/>
    <w:rsid w:val="00286A3A"/>
    <w:rsid w:val="00286B07"/>
    <w:rsid w:val="00286C96"/>
    <w:rsid w:val="002A1A1D"/>
    <w:rsid w:val="002A1D01"/>
    <w:rsid w:val="002A2620"/>
    <w:rsid w:val="002A3AF3"/>
    <w:rsid w:val="002A6524"/>
    <w:rsid w:val="002A6A4F"/>
    <w:rsid w:val="002C2829"/>
    <w:rsid w:val="002C77E9"/>
    <w:rsid w:val="002D0107"/>
    <w:rsid w:val="002E088E"/>
    <w:rsid w:val="002E0EDA"/>
    <w:rsid w:val="002E20EA"/>
    <w:rsid w:val="002E3307"/>
    <w:rsid w:val="002E422B"/>
    <w:rsid w:val="002E7BB3"/>
    <w:rsid w:val="002F4107"/>
    <w:rsid w:val="00301F3C"/>
    <w:rsid w:val="00305171"/>
    <w:rsid w:val="003066BE"/>
    <w:rsid w:val="00307075"/>
    <w:rsid w:val="00311F24"/>
    <w:rsid w:val="00313E85"/>
    <w:rsid w:val="00315A2A"/>
    <w:rsid w:val="003211B2"/>
    <w:rsid w:val="00324BE3"/>
    <w:rsid w:val="00325CC3"/>
    <w:rsid w:val="0032792D"/>
    <w:rsid w:val="003307B2"/>
    <w:rsid w:val="00330F91"/>
    <w:rsid w:val="00331EDB"/>
    <w:rsid w:val="003334BC"/>
    <w:rsid w:val="00341906"/>
    <w:rsid w:val="003460D3"/>
    <w:rsid w:val="0034680A"/>
    <w:rsid w:val="00347840"/>
    <w:rsid w:val="00351221"/>
    <w:rsid w:val="003605A9"/>
    <w:rsid w:val="00360B23"/>
    <w:rsid w:val="00360B31"/>
    <w:rsid w:val="00361777"/>
    <w:rsid w:val="003621A7"/>
    <w:rsid w:val="003626ED"/>
    <w:rsid w:val="00363FF8"/>
    <w:rsid w:val="003654A7"/>
    <w:rsid w:val="00375941"/>
    <w:rsid w:val="00376E9E"/>
    <w:rsid w:val="0037721D"/>
    <w:rsid w:val="00377520"/>
    <w:rsid w:val="0038102A"/>
    <w:rsid w:val="00393177"/>
    <w:rsid w:val="00395A30"/>
    <w:rsid w:val="003977B2"/>
    <w:rsid w:val="003A16F1"/>
    <w:rsid w:val="003A2FE5"/>
    <w:rsid w:val="003B0B13"/>
    <w:rsid w:val="003B23CD"/>
    <w:rsid w:val="003B722B"/>
    <w:rsid w:val="003C19AC"/>
    <w:rsid w:val="003C57B3"/>
    <w:rsid w:val="003C60F5"/>
    <w:rsid w:val="003C7D87"/>
    <w:rsid w:val="003D23A3"/>
    <w:rsid w:val="003D3729"/>
    <w:rsid w:val="003D5856"/>
    <w:rsid w:val="003E2762"/>
    <w:rsid w:val="003E33AB"/>
    <w:rsid w:val="003E4640"/>
    <w:rsid w:val="003E6CE3"/>
    <w:rsid w:val="003F1C9D"/>
    <w:rsid w:val="003F338C"/>
    <w:rsid w:val="003F348F"/>
    <w:rsid w:val="003F4243"/>
    <w:rsid w:val="003F60AB"/>
    <w:rsid w:val="00402FC8"/>
    <w:rsid w:val="00404E4F"/>
    <w:rsid w:val="00405AC8"/>
    <w:rsid w:val="0040665C"/>
    <w:rsid w:val="00407611"/>
    <w:rsid w:val="00407BC6"/>
    <w:rsid w:val="00410CFC"/>
    <w:rsid w:val="00413251"/>
    <w:rsid w:val="0041382B"/>
    <w:rsid w:val="004158C5"/>
    <w:rsid w:val="0041673A"/>
    <w:rsid w:val="00416A25"/>
    <w:rsid w:val="004225AF"/>
    <w:rsid w:val="0042339A"/>
    <w:rsid w:val="0042508F"/>
    <w:rsid w:val="00427B02"/>
    <w:rsid w:val="00427F57"/>
    <w:rsid w:val="00430795"/>
    <w:rsid w:val="00432596"/>
    <w:rsid w:val="00433ECD"/>
    <w:rsid w:val="00436064"/>
    <w:rsid w:val="00440FBE"/>
    <w:rsid w:val="00441FCB"/>
    <w:rsid w:val="00446DE5"/>
    <w:rsid w:val="00451D84"/>
    <w:rsid w:val="00455177"/>
    <w:rsid w:val="00461BB8"/>
    <w:rsid w:val="004635FD"/>
    <w:rsid w:val="00465768"/>
    <w:rsid w:val="00465FAC"/>
    <w:rsid w:val="00470402"/>
    <w:rsid w:val="00473C8F"/>
    <w:rsid w:val="00480422"/>
    <w:rsid w:val="00480C6F"/>
    <w:rsid w:val="00481516"/>
    <w:rsid w:val="00485BF1"/>
    <w:rsid w:val="004A1ABC"/>
    <w:rsid w:val="004A2C5A"/>
    <w:rsid w:val="004A6AB7"/>
    <w:rsid w:val="004B1C99"/>
    <w:rsid w:val="004B357C"/>
    <w:rsid w:val="004B609E"/>
    <w:rsid w:val="004C1541"/>
    <w:rsid w:val="004C4A13"/>
    <w:rsid w:val="004C58C7"/>
    <w:rsid w:val="004C7FE0"/>
    <w:rsid w:val="004E0833"/>
    <w:rsid w:val="004E28C6"/>
    <w:rsid w:val="004E42C7"/>
    <w:rsid w:val="004F10FD"/>
    <w:rsid w:val="004F138F"/>
    <w:rsid w:val="004F13AD"/>
    <w:rsid w:val="004F2F1A"/>
    <w:rsid w:val="004F5907"/>
    <w:rsid w:val="004F5E8A"/>
    <w:rsid w:val="00500C61"/>
    <w:rsid w:val="00502144"/>
    <w:rsid w:val="00504752"/>
    <w:rsid w:val="00504B4A"/>
    <w:rsid w:val="0050670B"/>
    <w:rsid w:val="00506CD9"/>
    <w:rsid w:val="005122D4"/>
    <w:rsid w:val="005141E8"/>
    <w:rsid w:val="005156B1"/>
    <w:rsid w:val="00520B59"/>
    <w:rsid w:val="005216CF"/>
    <w:rsid w:val="00521C49"/>
    <w:rsid w:val="00521F0A"/>
    <w:rsid w:val="00526ECC"/>
    <w:rsid w:val="00531503"/>
    <w:rsid w:val="00534640"/>
    <w:rsid w:val="005360CB"/>
    <w:rsid w:val="00550C99"/>
    <w:rsid w:val="005519E1"/>
    <w:rsid w:val="00553413"/>
    <w:rsid w:val="00565803"/>
    <w:rsid w:val="00567777"/>
    <w:rsid w:val="00577E2E"/>
    <w:rsid w:val="00580F9F"/>
    <w:rsid w:val="00582461"/>
    <w:rsid w:val="0058369E"/>
    <w:rsid w:val="00583DA6"/>
    <w:rsid w:val="00592D85"/>
    <w:rsid w:val="00593314"/>
    <w:rsid w:val="00593ECA"/>
    <w:rsid w:val="00594496"/>
    <w:rsid w:val="005974DD"/>
    <w:rsid w:val="005A42AF"/>
    <w:rsid w:val="005A6221"/>
    <w:rsid w:val="005B1247"/>
    <w:rsid w:val="005B1DD4"/>
    <w:rsid w:val="005B433B"/>
    <w:rsid w:val="005C6618"/>
    <w:rsid w:val="005C7B48"/>
    <w:rsid w:val="005E602D"/>
    <w:rsid w:val="005E60B0"/>
    <w:rsid w:val="005E6C4F"/>
    <w:rsid w:val="005F09CE"/>
    <w:rsid w:val="005F23DB"/>
    <w:rsid w:val="005F69A8"/>
    <w:rsid w:val="00602C13"/>
    <w:rsid w:val="00603FD5"/>
    <w:rsid w:val="00616DC8"/>
    <w:rsid w:val="00620899"/>
    <w:rsid w:val="00623B5E"/>
    <w:rsid w:val="0062776A"/>
    <w:rsid w:val="00630481"/>
    <w:rsid w:val="0063200C"/>
    <w:rsid w:val="00634EF8"/>
    <w:rsid w:val="00635BF3"/>
    <w:rsid w:val="00644941"/>
    <w:rsid w:val="006464CD"/>
    <w:rsid w:val="00654349"/>
    <w:rsid w:val="0066185B"/>
    <w:rsid w:val="006629CA"/>
    <w:rsid w:val="0067014A"/>
    <w:rsid w:val="006706D2"/>
    <w:rsid w:val="00671A4D"/>
    <w:rsid w:val="00677D1A"/>
    <w:rsid w:val="0068285E"/>
    <w:rsid w:val="006846CC"/>
    <w:rsid w:val="00685ABC"/>
    <w:rsid w:val="0068724F"/>
    <w:rsid w:val="00690637"/>
    <w:rsid w:val="00690B4A"/>
    <w:rsid w:val="0069145E"/>
    <w:rsid w:val="006915DD"/>
    <w:rsid w:val="00693358"/>
    <w:rsid w:val="006A1035"/>
    <w:rsid w:val="006A1DEF"/>
    <w:rsid w:val="006A336E"/>
    <w:rsid w:val="006A681E"/>
    <w:rsid w:val="006A77F1"/>
    <w:rsid w:val="006B0569"/>
    <w:rsid w:val="006B099B"/>
    <w:rsid w:val="006B1137"/>
    <w:rsid w:val="006B21E8"/>
    <w:rsid w:val="006C4AF4"/>
    <w:rsid w:val="006C545C"/>
    <w:rsid w:val="006C55C8"/>
    <w:rsid w:val="006D3F2F"/>
    <w:rsid w:val="006E3536"/>
    <w:rsid w:val="006E6DC1"/>
    <w:rsid w:val="006E7843"/>
    <w:rsid w:val="006F0B0C"/>
    <w:rsid w:val="006F10F9"/>
    <w:rsid w:val="006F1B00"/>
    <w:rsid w:val="0070342B"/>
    <w:rsid w:val="0070428E"/>
    <w:rsid w:val="0071417B"/>
    <w:rsid w:val="00714488"/>
    <w:rsid w:val="00715BCB"/>
    <w:rsid w:val="0071700E"/>
    <w:rsid w:val="00717454"/>
    <w:rsid w:val="007254A7"/>
    <w:rsid w:val="00727FC0"/>
    <w:rsid w:val="00744854"/>
    <w:rsid w:val="00750264"/>
    <w:rsid w:val="00750808"/>
    <w:rsid w:val="00751D54"/>
    <w:rsid w:val="00752391"/>
    <w:rsid w:val="00760918"/>
    <w:rsid w:val="00761A3E"/>
    <w:rsid w:val="00763D8C"/>
    <w:rsid w:val="007640FC"/>
    <w:rsid w:val="0077258E"/>
    <w:rsid w:val="00780218"/>
    <w:rsid w:val="00780B2D"/>
    <w:rsid w:val="00781035"/>
    <w:rsid w:val="007850C3"/>
    <w:rsid w:val="007865C6"/>
    <w:rsid w:val="00786634"/>
    <w:rsid w:val="00787F23"/>
    <w:rsid w:val="007900CA"/>
    <w:rsid w:val="00790163"/>
    <w:rsid w:val="0079016C"/>
    <w:rsid w:val="007945CE"/>
    <w:rsid w:val="007950CE"/>
    <w:rsid w:val="00797AC3"/>
    <w:rsid w:val="00797EE2"/>
    <w:rsid w:val="007A0363"/>
    <w:rsid w:val="007A08DB"/>
    <w:rsid w:val="007A7079"/>
    <w:rsid w:val="007B340B"/>
    <w:rsid w:val="007B48D6"/>
    <w:rsid w:val="007B4B4C"/>
    <w:rsid w:val="007B7315"/>
    <w:rsid w:val="007C090F"/>
    <w:rsid w:val="007C1965"/>
    <w:rsid w:val="007C20E9"/>
    <w:rsid w:val="007D0BF7"/>
    <w:rsid w:val="007D4049"/>
    <w:rsid w:val="007E390E"/>
    <w:rsid w:val="007E72EA"/>
    <w:rsid w:val="007F4177"/>
    <w:rsid w:val="007F6B56"/>
    <w:rsid w:val="0080089F"/>
    <w:rsid w:val="00801200"/>
    <w:rsid w:val="0080127D"/>
    <w:rsid w:val="00801808"/>
    <w:rsid w:val="00802381"/>
    <w:rsid w:val="008037B6"/>
    <w:rsid w:val="008038B4"/>
    <w:rsid w:val="008056FA"/>
    <w:rsid w:val="00811B75"/>
    <w:rsid w:val="00813AD9"/>
    <w:rsid w:val="0081533C"/>
    <w:rsid w:val="00820484"/>
    <w:rsid w:val="008229BD"/>
    <w:rsid w:val="008252E9"/>
    <w:rsid w:val="00825794"/>
    <w:rsid w:val="00826750"/>
    <w:rsid w:val="008306A6"/>
    <w:rsid w:val="00830836"/>
    <w:rsid w:val="00833623"/>
    <w:rsid w:val="0085439B"/>
    <w:rsid w:val="00854B45"/>
    <w:rsid w:val="00854EA5"/>
    <w:rsid w:val="0086020C"/>
    <w:rsid w:val="00860FA9"/>
    <w:rsid w:val="008619BF"/>
    <w:rsid w:val="00866ABF"/>
    <w:rsid w:val="00870B17"/>
    <w:rsid w:val="008728BF"/>
    <w:rsid w:val="00873203"/>
    <w:rsid w:val="00874035"/>
    <w:rsid w:val="0087508C"/>
    <w:rsid w:val="00882CE3"/>
    <w:rsid w:val="00884099"/>
    <w:rsid w:val="00884E9F"/>
    <w:rsid w:val="008860AB"/>
    <w:rsid w:val="00887AD4"/>
    <w:rsid w:val="0089026B"/>
    <w:rsid w:val="00890C13"/>
    <w:rsid w:val="008A51FC"/>
    <w:rsid w:val="008A5BB5"/>
    <w:rsid w:val="008A6136"/>
    <w:rsid w:val="008A6FC9"/>
    <w:rsid w:val="008B05A1"/>
    <w:rsid w:val="008B05C3"/>
    <w:rsid w:val="008B2178"/>
    <w:rsid w:val="008B37F1"/>
    <w:rsid w:val="008B4965"/>
    <w:rsid w:val="008C7F45"/>
    <w:rsid w:val="008D1ABD"/>
    <w:rsid w:val="008D76A3"/>
    <w:rsid w:val="008E1D49"/>
    <w:rsid w:val="008E2505"/>
    <w:rsid w:val="008E26BC"/>
    <w:rsid w:val="008E60D7"/>
    <w:rsid w:val="008E65D4"/>
    <w:rsid w:val="008F54C6"/>
    <w:rsid w:val="008F6C20"/>
    <w:rsid w:val="008F70D1"/>
    <w:rsid w:val="00900D3C"/>
    <w:rsid w:val="0090137A"/>
    <w:rsid w:val="00901938"/>
    <w:rsid w:val="00911A83"/>
    <w:rsid w:val="00913A1C"/>
    <w:rsid w:val="00914EEE"/>
    <w:rsid w:val="00915257"/>
    <w:rsid w:val="00916193"/>
    <w:rsid w:val="00916CE5"/>
    <w:rsid w:val="00917EE5"/>
    <w:rsid w:val="009224EC"/>
    <w:rsid w:val="00923297"/>
    <w:rsid w:val="0093479F"/>
    <w:rsid w:val="00936068"/>
    <w:rsid w:val="00945D2D"/>
    <w:rsid w:val="00947D94"/>
    <w:rsid w:val="009517CC"/>
    <w:rsid w:val="00951F6C"/>
    <w:rsid w:val="009572D8"/>
    <w:rsid w:val="009615D4"/>
    <w:rsid w:val="009626EC"/>
    <w:rsid w:val="009723BF"/>
    <w:rsid w:val="00974677"/>
    <w:rsid w:val="00974C4D"/>
    <w:rsid w:val="009838D2"/>
    <w:rsid w:val="0098648D"/>
    <w:rsid w:val="00994B45"/>
    <w:rsid w:val="009977E1"/>
    <w:rsid w:val="009A2F17"/>
    <w:rsid w:val="009A50F6"/>
    <w:rsid w:val="009A6023"/>
    <w:rsid w:val="009B0316"/>
    <w:rsid w:val="009B4B2E"/>
    <w:rsid w:val="009B7336"/>
    <w:rsid w:val="009C1166"/>
    <w:rsid w:val="009C2C5B"/>
    <w:rsid w:val="009C323B"/>
    <w:rsid w:val="009C37AD"/>
    <w:rsid w:val="009C5432"/>
    <w:rsid w:val="009D19C8"/>
    <w:rsid w:val="009D24F5"/>
    <w:rsid w:val="009D344F"/>
    <w:rsid w:val="009D72AC"/>
    <w:rsid w:val="009E4617"/>
    <w:rsid w:val="009E5CD3"/>
    <w:rsid w:val="009E7BA2"/>
    <w:rsid w:val="009F1344"/>
    <w:rsid w:val="009F1E22"/>
    <w:rsid w:val="009F2DA9"/>
    <w:rsid w:val="009F5833"/>
    <w:rsid w:val="00A01BB5"/>
    <w:rsid w:val="00A02070"/>
    <w:rsid w:val="00A02E3D"/>
    <w:rsid w:val="00A06319"/>
    <w:rsid w:val="00A1212F"/>
    <w:rsid w:val="00A12AB3"/>
    <w:rsid w:val="00A131EF"/>
    <w:rsid w:val="00A13664"/>
    <w:rsid w:val="00A20D21"/>
    <w:rsid w:val="00A2354F"/>
    <w:rsid w:val="00A23815"/>
    <w:rsid w:val="00A24EF4"/>
    <w:rsid w:val="00A25023"/>
    <w:rsid w:val="00A26A93"/>
    <w:rsid w:val="00A27E44"/>
    <w:rsid w:val="00A33747"/>
    <w:rsid w:val="00A36923"/>
    <w:rsid w:val="00A40CC4"/>
    <w:rsid w:val="00A50A4D"/>
    <w:rsid w:val="00A60C3B"/>
    <w:rsid w:val="00A64F74"/>
    <w:rsid w:val="00A67AA2"/>
    <w:rsid w:val="00A67F5C"/>
    <w:rsid w:val="00A725B8"/>
    <w:rsid w:val="00A7480C"/>
    <w:rsid w:val="00A8423A"/>
    <w:rsid w:val="00A860A6"/>
    <w:rsid w:val="00A86C61"/>
    <w:rsid w:val="00A878AF"/>
    <w:rsid w:val="00A90151"/>
    <w:rsid w:val="00A923FB"/>
    <w:rsid w:val="00A928D5"/>
    <w:rsid w:val="00A9359B"/>
    <w:rsid w:val="00A96855"/>
    <w:rsid w:val="00AA05D3"/>
    <w:rsid w:val="00AA0D43"/>
    <w:rsid w:val="00AA163B"/>
    <w:rsid w:val="00AB1FAE"/>
    <w:rsid w:val="00AB5F12"/>
    <w:rsid w:val="00AB5F83"/>
    <w:rsid w:val="00AC0558"/>
    <w:rsid w:val="00AC2659"/>
    <w:rsid w:val="00AC6791"/>
    <w:rsid w:val="00AC70E0"/>
    <w:rsid w:val="00AD0A1C"/>
    <w:rsid w:val="00AD26E5"/>
    <w:rsid w:val="00AD4ABC"/>
    <w:rsid w:val="00AD5ED9"/>
    <w:rsid w:val="00AE164C"/>
    <w:rsid w:val="00AE3AF4"/>
    <w:rsid w:val="00AE6D91"/>
    <w:rsid w:val="00AF133B"/>
    <w:rsid w:val="00AF2458"/>
    <w:rsid w:val="00AF4AAC"/>
    <w:rsid w:val="00AF4C2E"/>
    <w:rsid w:val="00B153EB"/>
    <w:rsid w:val="00B16D37"/>
    <w:rsid w:val="00B20244"/>
    <w:rsid w:val="00B23603"/>
    <w:rsid w:val="00B255CB"/>
    <w:rsid w:val="00B32D6C"/>
    <w:rsid w:val="00B3749D"/>
    <w:rsid w:val="00B51A5A"/>
    <w:rsid w:val="00B540E7"/>
    <w:rsid w:val="00B54324"/>
    <w:rsid w:val="00B5461D"/>
    <w:rsid w:val="00B567DC"/>
    <w:rsid w:val="00B63003"/>
    <w:rsid w:val="00B63120"/>
    <w:rsid w:val="00B65DAA"/>
    <w:rsid w:val="00B66B2F"/>
    <w:rsid w:val="00B74F7F"/>
    <w:rsid w:val="00B75B08"/>
    <w:rsid w:val="00B8037A"/>
    <w:rsid w:val="00B830B8"/>
    <w:rsid w:val="00B87859"/>
    <w:rsid w:val="00B91D47"/>
    <w:rsid w:val="00B970C9"/>
    <w:rsid w:val="00BA09C2"/>
    <w:rsid w:val="00BA1762"/>
    <w:rsid w:val="00BA3CB8"/>
    <w:rsid w:val="00BA7623"/>
    <w:rsid w:val="00BB046A"/>
    <w:rsid w:val="00BB2225"/>
    <w:rsid w:val="00BB3A51"/>
    <w:rsid w:val="00BB6901"/>
    <w:rsid w:val="00BC6A1E"/>
    <w:rsid w:val="00BD2650"/>
    <w:rsid w:val="00BE364E"/>
    <w:rsid w:val="00BF0CDD"/>
    <w:rsid w:val="00BF1E68"/>
    <w:rsid w:val="00BF1EB8"/>
    <w:rsid w:val="00BF4941"/>
    <w:rsid w:val="00BF6817"/>
    <w:rsid w:val="00BF68C8"/>
    <w:rsid w:val="00C01E68"/>
    <w:rsid w:val="00C02293"/>
    <w:rsid w:val="00C046E1"/>
    <w:rsid w:val="00C070F8"/>
    <w:rsid w:val="00C072AC"/>
    <w:rsid w:val="00C11924"/>
    <w:rsid w:val="00C120B4"/>
    <w:rsid w:val="00C1372C"/>
    <w:rsid w:val="00C22337"/>
    <w:rsid w:val="00C2540E"/>
    <w:rsid w:val="00C27828"/>
    <w:rsid w:val="00C326F9"/>
    <w:rsid w:val="00C33E09"/>
    <w:rsid w:val="00C34CFE"/>
    <w:rsid w:val="00C37A29"/>
    <w:rsid w:val="00C41DED"/>
    <w:rsid w:val="00C43C84"/>
    <w:rsid w:val="00C44B6B"/>
    <w:rsid w:val="00C46C56"/>
    <w:rsid w:val="00C60900"/>
    <w:rsid w:val="00C6275C"/>
    <w:rsid w:val="00C64228"/>
    <w:rsid w:val="00C64A23"/>
    <w:rsid w:val="00C669DD"/>
    <w:rsid w:val="00C70EFC"/>
    <w:rsid w:val="00C7292C"/>
    <w:rsid w:val="00C76715"/>
    <w:rsid w:val="00C82B96"/>
    <w:rsid w:val="00C869D4"/>
    <w:rsid w:val="00C91E16"/>
    <w:rsid w:val="00C932F3"/>
    <w:rsid w:val="00C9665A"/>
    <w:rsid w:val="00C96831"/>
    <w:rsid w:val="00C9775B"/>
    <w:rsid w:val="00CA0453"/>
    <w:rsid w:val="00CA590B"/>
    <w:rsid w:val="00CA60B9"/>
    <w:rsid w:val="00CB23EB"/>
    <w:rsid w:val="00CC0AF8"/>
    <w:rsid w:val="00CC1240"/>
    <w:rsid w:val="00CC43E1"/>
    <w:rsid w:val="00CD38ED"/>
    <w:rsid w:val="00CD61EB"/>
    <w:rsid w:val="00CD67F8"/>
    <w:rsid w:val="00CE13B6"/>
    <w:rsid w:val="00CE774E"/>
    <w:rsid w:val="00CF0005"/>
    <w:rsid w:val="00CF02F0"/>
    <w:rsid w:val="00CF130B"/>
    <w:rsid w:val="00CF2DEA"/>
    <w:rsid w:val="00CF622A"/>
    <w:rsid w:val="00CF6F1B"/>
    <w:rsid w:val="00D01456"/>
    <w:rsid w:val="00D02F4B"/>
    <w:rsid w:val="00D03567"/>
    <w:rsid w:val="00D115AE"/>
    <w:rsid w:val="00D12D72"/>
    <w:rsid w:val="00D12F96"/>
    <w:rsid w:val="00D16F74"/>
    <w:rsid w:val="00D20BC0"/>
    <w:rsid w:val="00D4019F"/>
    <w:rsid w:val="00D421F9"/>
    <w:rsid w:val="00D436E4"/>
    <w:rsid w:val="00D4397A"/>
    <w:rsid w:val="00D5092B"/>
    <w:rsid w:val="00D60649"/>
    <w:rsid w:val="00D60950"/>
    <w:rsid w:val="00D60C3A"/>
    <w:rsid w:val="00D61B5B"/>
    <w:rsid w:val="00D61E88"/>
    <w:rsid w:val="00D62BF8"/>
    <w:rsid w:val="00D63D22"/>
    <w:rsid w:val="00D658E4"/>
    <w:rsid w:val="00D6687F"/>
    <w:rsid w:val="00D7541F"/>
    <w:rsid w:val="00D7544C"/>
    <w:rsid w:val="00D82889"/>
    <w:rsid w:val="00D837E0"/>
    <w:rsid w:val="00D83923"/>
    <w:rsid w:val="00D83A13"/>
    <w:rsid w:val="00D920C4"/>
    <w:rsid w:val="00D9419D"/>
    <w:rsid w:val="00D95EAA"/>
    <w:rsid w:val="00D967B2"/>
    <w:rsid w:val="00D96EE5"/>
    <w:rsid w:val="00D977B0"/>
    <w:rsid w:val="00DA0C47"/>
    <w:rsid w:val="00DA41E2"/>
    <w:rsid w:val="00DA5F2F"/>
    <w:rsid w:val="00DA6E2B"/>
    <w:rsid w:val="00DA7B50"/>
    <w:rsid w:val="00DB3955"/>
    <w:rsid w:val="00DB43A0"/>
    <w:rsid w:val="00DB5E3A"/>
    <w:rsid w:val="00DC0157"/>
    <w:rsid w:val="00DC27A6"/>
    <w:rsid w:val="00DC79B0"/>
    <w:rsid w:val="00DC79B8"/>
    <w:rsid w:val="00DD0AEE"/>
    <w:rsid w:val="00DD53BC"/>
    <w:rsid w:val="00DE10BF"/>
    <w:rsid w:val="00DE1CA7"/>
    <w:rsid w:val="00DE28D9"/>
    <w:rsid w:val="00DE332A"/>
    <w:rsid w:val="00DE3F38"/>
    <w:rsid w:val="00DF393E"/>
    <w:rsid w:val="00DF4E3E"/>
    <w:rsid w:val="00E006C4"/>
    <w:rsid w:val="00E0092E"/>
    <w:rsid w:val="00E03839"/>
    <w:rsid w:val="00E0453D"/>
    <w:rsid w:val="00E05FA6"/>
    <w:rsid w:val="00E1183E"/>
    <w:rsid w:val="00E1267F"/>
    <w:rsid w:val="00E13441"/>
    <w:rsid w:val="00E15305"/>
    <w:rsid w:val="00E16470"/>
    <w:rsid w:val="00E20C7B"/>
    <w:rsid w:val="00E25474"/>
    <w:rsid w:val="00E263D7"/>
    <w:rsid w:val="00E312BC"/>
    <w:rsid w:val="00E32F93"/>
    <w:rsid w:val="00E3425C"/>
    <w:rsid w:val="00E34FDB"/>
    <w:rsid w:val="00E4118F"/>
    <w:rsid w:val="00E42E3C"/>
    <w:rsid w:val="00E45855"/>
    <w:rsid w:val="00E47C14"/>
    <w:rsid w:val="00E5012A"/>
    <w:rsid w:val="00E54074"/>
    <w:rsid w:val="00E54B2B"/>
    <w:rsid w:val="00E54F38"/>
    <w:rsid w:val="00E5537B"/>
    <w:rsid w:val="00E609DD"/>
    <w:rsid w:val="00E62302"/>
    <w:rsid w:val="00E623A8"/>
    <w:rsid w:val="00E6391F"/>
    <w:rsid w:val="00E73A73"/>
    <w:rsid w:val="00E7741B"/>
    <w:rsid w:val="00E77F23"/>
    <w:rsid w:val="00E81DA0"/>
    <w:rsid w:val="00E82606"/>
    <w:rsid w:val="00E83A72"/>
    <w:rsid w:val="00E856C5"/>
    <w:rsid w:val="00E93C37"/>
    <w:rsid w:val="00E947D7"/>
    <w:rsid w:val="00E97FD3"/>
    <w:rsid w:val="00EA1943"/>
    <w:rsid w:val="00EA3A4B"/>
    <w:rsid w:val="00EA4FE8"/>
    <w:rsid w:val="00EA5955"/>
    <w:rsid w:val="00EB1068"/>
    <w:rsid w:val="00EC1169"/>
    <w:rsid w:val="00EC2C55"/>
    <w:rsid w:val="00EC4583"/>
    <w:rsid w:val="00ED58B1"/>
    <w:rsid w:val="00EE107E"/>
    <w:rsid w:val="00EE1922"/>
    <w:rsid w:val="00EE20AA"/>
    <w:rsid w:val="00EE28B0"/>
    <w:rsid w:val="00EE4E76"/>
    <w:rsid w:val="00EE6F14"/>
    <w:rsid w:val="00EF09A7"/>
    <w:rsid w:val="00EF2B0F"/>
    <w:rsid w:val="00EF33E9"/>
    <w:rsid w:val="00EF3F23"/>
    <w:rsid w:val="00F02721"/>
    <w:rsid w:val="00F11226"/>
    <w:rsid w:val="00F130CD"/>
    <w:rsid w:val="00F13D00"/>
    <w:rsid w:val="00F162D4"/>
    <w:rsid w:val="00F2027D"/>
    <w:rsid w:val="00F223A4"/>
    <w:rsid w:val="00F23059"/>
    <w:rsid w:val="00F24667"/>
    <w:rsid w:val="00F252F6"/>
    <w:rsid w:val="00F25B1F"/>
    <w:rsid w:val="00F27768"/>
    <w:rsid w:val="00F34B21"/>
    <w:rsid w:val="00F37B1F"/>
    <w:rsid w:val="00F4010B"/>
    <w:rsid w:val="00F4062F"/>
    <w:rsid w:val="00F40BD5"/>
    <w:rsid w:val="00F40CDE"/>
    <w:rsid w:val="00F41B09"/>
    <w:rsid w:val="00F46462"/>
    <w:rsid w:val="00F4702C"/>
    <w:rsid w:val="00F505B8"/>
    <w:rsid w:val="00F51539"/>
    <w:rsid w:val="00F53397"/>
    <w:rsid w:val="00F54DB1"/>
    <w:rsid w:val="00F56D89"/>
    <w:rsid w:val="00F634F6"/>
    <w:rsid w:val="00F64FE1"/>
    <w:rsid w:val="00F70FEF"/>
    <w:rsid w:val="00F73386"/>
    <w:rsid w:val="00F743E0"/>
    <w:rsid w:val="00F752CD"/>
    <w:rsid w:val="00F76F9B"/>
    <w:rsid w:val="00F7743B"/>
    <w:rsid w:val="00F77CC9"/>
    <w:rsid w:val="00F8214C"/>
    <w:rsid w:val="00F827AF"/>
    <w:rsid w:val="00F8350D"/>
    <w:rsid w:val="00F87B07"/>
    <w:rsid w:val="00F87E30"/>
    <w:rsid w:val="00F93913"/>
    <w:rsid w:val="00F94880"/>
    <w:rsid w:val="00FA1174"/>
    <w:rsid w:val="00FA753E"/>
    <w:rsid w:val="00FB0D65"/>
    <w:rsid w:val="00FB36BF"/>
    <w:rsid w:val="00FB4A9F"/>
    <w:rsid w:val="00FC0D12"/>
    <w:rsid w:val="00FC2D8B"/>
    <w:rsid w:val="00FC3D4F"/>
    <w:rsid w:val="00FD0A3D"/>
    <w:rsid w:val="00FD26A9"/>
    <w:rsid w:val="00FD3306"/>
    <w:rsid w:val="00FD50F2"/>
    <w:rsid w:val="00FD5BCB"/>
    <w:rsid w:val="00FD6388"/>
    <w:rsid w:val="00FD6649"/>
    <w:rsid w:val="00FE2355"/>
    <w:rsid w:val="00FE57D8"/>
    <w:rsid w:val="00FF0525"/>
    <w:rsid w:val="00FF4D36"/>
    <w:rsid w:val="41DE765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593FD"/>
  <w15:chartTrackingRefBased/>
  <w15:docId w15:val="{C9560FF0-AE62-4B0D-BAC6-4D6AF1579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E8A"/>
    <w:pPr>
      <w:spacing w:after="120" w:line="240" w:lineRule="auto"/>
    </w:pPr>
    <w:rPr>
      <w:sz w:val="24"/>
    </w:rPr>
  </w:style>
  <w:style w:type="paragraph" w:styleId="Heading1">
    <w:name w:val="heading 1"/>
    <w:basedOn w:val="Normal"/>
    <w:next w:val="Normal"/>
    <w:link w:val="Heading1Char"/>
    <w:uiPriority w:val="9"/>
    <w:qFormat/>
    <w:rsid w:val="00A86C61"/>
    <w:pPr>
      <w:keepNext/>
      <w:keepLines/>
      <w:spacing w:before="360" w:after="240"/>
      <w:outlineLvl w:val="0"/>
    </w:pPr>
    <w:rPr>
      <w:rFonts w:asciiTheme="majorHAnsi" w:eastAsiaTheme="majorEastAsia" w:hAnsiTheme="majorHAnsi" w:cstheme="majorBidi"/>
      <w:b/>
      <w:color w:val="21574C" w:themeColor="accent3"/>
      <w:sz w:val="40"/>
      <w:szCs w:val="32"/>
    </w:rPr>
  </w:style>
  <w:style w:type="paragraph" w:styleId="Heading2">
    <w:name w:val="heading 2"/>
    <w:basedOn w:val="Normal"/>
    <w:next w:val="Normal"/>
    <w:link w:val="Heading2Char"/>
    <w:uiPriority w:val="9"/>
    <w:unhideWhenUsed/>
    <w:qFormat/>
    <w:rsid w:val="0024215B"/>
    <w:pPr>
      <w:keepNext/>
      <w:keepLines/>
      <w:spacing w:before="360"/>
      <w:outlineLvl w:val="1"/>
    </w:pPr>
    <w:rPr>
      <w:rFonts w:asciiTheme="majorHAnsi" w:eastAsiaTheme="majorEastAsia" w:hAnsiTheme="majorHAnsi" w:cstheme="majorBidi"/>
      <w:b/>
      <w:color w:val="607F75"/>
      <w:sz w:val="32"/>
      <w:szCs w:val="26"/>
    </w:rPr>
  </w:style>
  <w:style w:type="paragraph" w:styleId="Heading3">
    <w:name w:val="heading 3"/>
    <w:basedOn w:val="Normal"/>
    <w:next w:val="Normal"/>
    <w:link w:val="Heading3Char"/>
    <w:uiPriority w:val="9"/>
    <w:unhideWhenUsed/>
    <w:qFormat/>
    <w:rsid w:val="00E97FD3"/>
    <w:pPr>
      <w:keepNext/>
      <w:keepLines/>
      <w:numPr>
        <w:numId w:val="40"/>
      </w:numPr>
      <w:spacing w:before="240" w:after="240"/>
      <w:ind w:left="507" w:hanging="425"/>
      <w:outlineLvl w:val="2"/>
    </w:pPr>
    <w:rPr>
      <w:rFonts w:asciiTheme="majorHAnsi" w:eastAsiaTheme="majorEastAsia" w:hAnsiTheme="majorHAnsi" w:cstheme="majorBidi"/>
      <w:b/>
      <w:color w:val="21574C" w:themeColor="accent3"/>
      <w:sz w:val="26"/>
      <w:szCs w:val="26"/>
    </w:rPr>
  </w:style>
  <w:style w:type="paragraph" w:styleId="Heading4">
    <w:name w:val="heading 4"/>
    <w:basedOn w:val="Normal"/>
    <w:next w:val="Normal"/>
    <w:link w:val="Heading4Char"/>
    <w:uiPriority w:val="9"/>
    <w:unhideWhenUsed/>
    <w:qFormat/>
    <w:rsid w:val="00F51539"/>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B63120"/>
    <w:pPr>
      <w:spacing w:after="0" w:line="252" w:lineRule="auto"/>
    </w:pPr>
    <w:rPr>
      <w:sz w:val="24"/>
    </w:rPr>
  </w:style>
  <w:style w:type="paragraph" w:styleId="ListBullet">
    <w:name w:val="List Bullet"/>
    <w:basedOn w:val="Normal"/>
    <w:uiPriority w:val="99"/>
    <w:unhideWhenUsed/>
    <w:qFormat/>
    <w:rsid w:val="00A923FB"/>
    <w:pPr>
      <w:numPr>
        <w:numId w:val="31"/>
      </w:numPr>
      <w:contextualSpacing/>
    </w:pPr>
  </w:style>
  <w:style w:type="paragraph" w:styleId="ListBullet2">
    <w:name w:val="List Bullet 2"/>
    <w:basedOn w:val="Normal"/>
    <w:uiPriority w:val="99"/>
    <w:unhideWhenUsed/>
    <w:qFormat/>
    <w:rsid w:val="00F77CC9"/>
    <w:pPr>
      <w:numPr>
        <w:ilvl w:val="1"/>
        <w:numId w:val="31"/>
      </w:numPr>
      <w:contextualSpacing/>
    </w:pPr>
  </w:style>
  <w:style w:type="paragraph" w:styleId="ListNumber">
    <w:name w:val="List Number"/>
    <w:basedOn w:val="Normal"/>
    <w:uiPriority w:val="99"/>
    <w:unhideWhenUsed/>
    <w:qFormat/>
    <w:rsid w:val="00F77CC9"/>
    <w:pPr>
      <w:numPr>
        <w:numId w:val="32"/>
      </w:numPr>
      <w:contextualSpacing/>
    </w:pPr>
  </w:style>
  <w:style w:type="numbering" w:customStyle="1" w:styleId="Bullets">
    <w:name w:val="Bullets"/>
    <w:uiPriority w:val="99"/>
    <w:rsid w:val="00F77CC9"/>
    <w:pPr>
      <w:numPr>
        <w:numId w:val="11"/>
      </w:numPr>
    </w:pPr>
  </w:style>
  <w:style w:type="character" w:customStyle="1" w:styleId="Heading1Char">
    <w:name w:val="Heading 1 Char"/>
    <w:basedOn w:val="DefaultParagraphFont"/>
    <w:link w:val="Heading1"/>
    <w:uiPriority w:val="9"/>
    <w:rsid w:val="00A86C61"/>
    <w:rPr>
      <w:rFonts w:asciiTheme="majorHAnsi" w:eastAsiaTheme="majorEastAsia" w:hAnsiTheme="majorHAnsi" w:cstheme="majorBidi"/>
      <w:b/>
      <w:color w:val="21574C" w:themeColor="accent3"/>
      <w:sz w:val="40"/>
      <w:szCs w:val="32"/>
    </w:rPr>
  </w:style>
  <w:style w:type="paragraph" w:styleId="ListNumber2">
    <w:name w:val="List Number 2"/>
    <w:basedOn w:val="Normal"/>
    <w:uiPriority w:val="99"/>
    <w:unhideWhenUsed/>
    <w:qFormat/>
    <w:rsid w:val="00F77CC9"/>
    <w:pPr>
      <w:numPr>
        <w:ilvl w:val="1"/>
        <w:numId w:val="32"/>
      </w:numPr>
      <w:contextualSpacing/>
    </w:pPr>
  </w:style>
  <w:style w:type="character" w:customStyle="1" w:styleId="Heading2Char">
    <w:name w:val="Heading 2 Char"/>
    <w:basedOn w:val="DefaultParagraphFont"/>
    <w:link w:val="Heading2"/>
    <w:uiPriority w:val="9"/>
    <w:rsid w:val="0024215B"/>
    <w:rPr>
      <w:rFonts w:asciiTheme="majorHAnsi" w:eastAsiaTheme="majorEastAsia" w:hAnsiTheme="majorHAnsi" w:cstheme="majorBidi"/>
      <w:b/>
      <w:color w:val="607F75"/>
      <w:sz w:val="32"/>
      <w:szCs w:val="26"/>
    </w:rPr>
  </w:style>
  <w:style w:type="paragraph" w:styleId="ListParagraph">
    <w:name w:val="List Paragraph"/>
    <w:aliases w:val="bullet"/>
    <w:basedOn w:val="Normal"/>
    <w:uiPriority w:val="34"/>
    <w:qFormat/>
    <w:rsid w:val="00594496"/>
    <w:pPr>
      <w:ind w:left="284"/>
      <w:contextualSpacing/>
    </w:pPr>
  </w:style>
  <w:style w:type="paragraph" w:styleId="Header">
    <w:name w:val="header"/>
    <w:basedOn w:val="Normal"/>
    <w:link w:val="HeaderChar"/>
    <w:uiPriority w:val="99"/>
    <w:unhideWhenUsed/>
    <w:rsid w:val="00E34FDB"/>
    <w:pPr>
      <w:tabs>
        <w:tab w:val="center" w:pos="4513"/>
        <w:tab w:val="right" w:pos="9026"/>
      </w:tabs>
      <w:spacing w:after="0"/>
    </w:pPr>
  </w:style>
  <w:style w:type="character" w:customStyle="1" w:styleId="HeaderChar">
    <w:name w:val="Header Char"/>
    <w:basedOn w:val="DefaultParagraphFont"/>
    <w:link w:val="Header"/>
    <w:uiPriority w:val="99"/>
    <w:rsid w:val="00E34FDB"/>
    <w:rPr>
      <w:sz w:val="24"/>
    </w:rPr>
  </w:style>
  <w:style w:type="paragraph" w:styleId="Footer">
    <w:name w:val="footer"/>
    <w:basedOn w:val="Normal"/>
    <w:link w:val="FooterChar"/>
    <w:uiPriority w:val="99"/>
    <w:unhideWhenUsed/>
    <w:rsid w:val="00AF133B"/>
    <w:pPr>
      <w:tabs>
        <w:tab w:val="center" w:pos="4513"/>
        <w:tab w:val="right" w:pos="9026"/>
      </w:tabs>
      <w:spacing w:after="0"/>
    </w:pPr>
    <w:rPr>
      <w:b/>
      <w:sz w:val="22"/>
    </w:rPr>
  </w:style>
  <w:style w:type="character" w:customStyle="1" w:styleId="FooterChar">
    <w:name w:val="Footer Char"/>
    <w:basedOn w:val="DefaultParagraphFont"/>
    <w:link w:val="Footer"/>
    <w:uiPriority w:val="99"/>
    <w:rsid w:val="00AF133B"/>
    <w:rPr>
      <w:b/>
    </w:rPr>
  </w:style>
  <w:style w:type="numbering" w:customStyle="1" w:styleId="Numbering">
    <w:name w:val="Numbering"/>
    <w:uiPriority w:val="99"/>
    <w:rsid w:val="00F77CC9"/>
    <w:pPr>
      <w:numPr>
        <w:numId w:val="14"/>
      </w:numPr>
    </w:pPr>
  </w:style>
  <w:style w:type="paragraph" w:styleId="ListBullet3">
    <w:name w:val="List Bullet 3"/>
    <w:basedOn w:val="Normal"/>
    <w:uiPriority w:val="99"/>
    <w:unhideWhenUsed/>
    <w:rsid w:val="00F77CC9"/>
    <w:pPr>
      <w:numPr>
        <w:ilvl w:val="2"/>
        <w:numId w:val="31"/>
      </w:numPr>
      <w:contextualSpacing/>
    </w:pPr>
  </w:style>
  <w:style w:type="paragraph" w:styleId="ListContinue2">
    <w:name w:val="List Continue 2"/>
    <w:basedOn w:val="Normal"/>
    <w:uiPriority w:val="99"/>
    <w:unhideWhenUsed/>
    <w:qFormat/>
    <w:rsid w:val="00F77CC9"/>
    <w:pPr>
      <w:ind w:left="680"/>
      <w:contextualSpacing/>
    </w:pPr>
  </w:style>
  <w:style w:type="paragraph" w:styleId="ListNumber3">
    <w:name w:val="List Number 3"/>
    <w:basedOn w:val="Normal"/>
    <w:uiPriority w:val="99"/>
    <w:unhideWhenUsed/>
    <w:qFormat/>
    <w:rsid w:val="00F77CC9"/>
    <w:pPr>
      <w:numPr>
        <w:ilvl w:val="2"/>
        <w:numId w:val="32"/>
      </w:numPr>
      <w:contextualSpacing/>
    </w:pPr>
  </w:style>
  <w:style w:type="paragraph" w:styleId="ListNumber4">
    <w:name w:val="List Number 4"/>
    <w:basedOn w:val="Normal"/>
    <w:uiPriority w:val="99"/>
    <w:unhideWhenUsed/>
    <w:qFormat/>
    <w:rsid w:val="00F77CC9"/>
    <w:pPr>
      <w:numPr>
        <w:ilvl w:val="3"/>
        <w:numId w:val="32"/>
      </w:numPr>
      <w:contextualSpacing/>
    </w:pPr>
  </w:style>
  <w:style w:type="paragraph" w:styleId="ListNumber5">
    <w:name w:val="List Number 5"/>
    <w:basedOn w:val="Normal"/>
    <w:uiPriority w:val="99"/>
    <w:unhideWhenUsed/>
    <w:rsid w:val="00F77CC9"/>
    <w:pPr>
      <w:numPr>
        <w:ilvl w:val="4"/>
        <w:numId w:val="32"/>
      </w:numPr>
      <w:contextualSpacing/>
    </w:pPr>
  </w:style>
  <w:style w:type="paragraph" w:styleId="ListContinue">
    <w:name w:val="List Continue"/>
    <w:basedOn w:val="Normal"/>
    <w:uiPriority w:val="99"/>
    <w:unhideWhenUsed/>
    <w:qFormat/>
    <w:rsid w:val="00F77CC9"/>
    <w:pPr>
      <w:ind w:left="340"/>
      <w:contextualSpacing/>
    </w:pPr>
  </w:style>
  <w:style w:type="paragraph" w:styleId="ListContinue3">
    <w:name w:val="List Continue 3"/>
    <w:basedOn w:val="Normal"/>
    <w:uiPriority w:val="99"/>
    <w:unhideWhenUsed/>
    <w:qFormat/>
    <w:rsid w:val="00F77CC9"/>
    <w:pPr>
      <w:ind w:left="1021"/>
      <w:contextualSpacing/>
    </w:pPr>
  </w:style>
  <w:style w:type="paragraph" w:styleId="ListContinue4">
    <w:name w:val="List Continue 4"/>
    <w:basedOn w:val="Normal"/>
    <w:uiPriority w:val="99"/>
    <w:unhideWhenUsed/>
    <w:qFormat/>
    <w:rsid w:val="00F77CC9"/>
    <w:pPr>
      <w:ind w:left="1361"/>
      <w:contextualSpacing/>
    </w:pPr>
  </w:style>
  <w:style w:type="character" w:customStyle="1" w:styleId="Heading3Char">
    <w:name w:val="Heading 3 Char"/>
    <w:basedOn w:val="DefaultParagraphFont"/>
    <w:link w:val="Heading3"/>
    <w:uiPriority w:val="9"/>
    <w:rsid w:val="00E97FD3"/>
    <w:rPr>
      <w:rFonts w:asciiTheme="majorHAnsi" w:eastAsiaTheme="majorEastAsia" w:hAnsiTheme="majorHAnsi" w:cstheme="majorBidi"/>
      <w:b/>
      <w:color w:val="21574C" w:themeColor="accent3"/>
      <w:sz w:val="26"/>
      <w:szCs w:val="26"/>
    </w:rPr>
  </w:style>
  <w:style w:type="character" w:customStyle="1" w:styleId="Heading4Char">
    <w:name w:val="Heading 4 Char"/>
    <w:basedOn w:val="DefaultParagraphFont"/>
    <w:link w:val="Heading4"/>
    <w:uiPriority w:val="9"/>
    <w:rsid w:val="00F51539"/>
    <w:rPr>
      <w:rFonts w:asciiTheme="majorHAnsi" w:eastAsiaTheme="majorEastAsia" w:hAnsiTheme="majorHAnsi" w:cstheme="majorBidi"/>
      <w:b/>
      <w:iCs/>
      <w:sz w:val="24"/>
    </w:rPr>
  </w:style>
  <w:style w:type="character" w:customStyle="1" w:styleId="Heading5Char">
    <w:name w:val="Heading 5 Char"/>
    <w:basedOn w:val="DefaultParagraphFont"/>
    <w:link w:val="Heading5"/>
    <w:uiPriority w:val="9"/>
    <w:semiHidden/>
    <w:rsid w:val="00CE13B6"/>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qFormat/>
    <w:rsid w:val="00FA1174"/>
    <w:pPr>
      <w:spacing w:before="360" w:after="0" w:line="228" w:lineRule="auto"/>
      <w:contextualSpacing/>
      <w:jc w:val="center"/>
    </w:pPr>
    <w:rPr>
      <w:rFonts w:asciiTheme="majorHAnsi" w:eastAsiaTheme="majorEastAsia" w:hAnsiTheme="majorHAnsi" w:cstheme="majorBidi"/>
      <w:b/>
      <w:color w:val="21574C" w:themeColor="accent3"/>
      <w:spacing w:val="-10"/>
      <w:kern w:val="28"/>
      <w:sz w:val="46"/>
      <w:szCs w:val="46"/>
    </w:rPr>
  </w:style>
  <w:style w:type="character" w:customStyle="1" w:styleId="TitleChar">
    <w:name w:val="Title Char"/>
    <w:basedOn w:val="DefaultParagraphFont"/>
    <w:link w:val="Title"/>
    <w:uiPriority w:val="10"/>
    <w:rsid w:val="00FA1174"/>
    <w:rPr>
      <w:rFonts w:asciiTheme="majorHAnsi" w:eastAsiaTheme="majorEastAsia" w:hAnsiTheme="majorHAnsi" w:cstheme="majorBidi"/>
      <w:b/>
      <w:color w:val="21574C" w:themeColor="accent3"/>
      <w:spacing w:val="-10"/>
      <w:kern w:val="28"/>
      <w:sz w:val="46"/>
      <w:szCs w:val="46"/>
    </w:rPr>
  </w:style>
  <w:style w:type="paragraph" w:customStyle="1" w:styleId="Pull-outQuote">
    <w:name w:val="Pull-out Quote"/>
    <w:basedOn w:val="Normal"/>
    <w:link w:val="Pull-outQuoteChar"/>
    <w:semiHidden/>
    <w:rsid w:val="009D24F5"/>
    <w:pPr>
      <w:pBdr>
        <w:top w:val="single" w:sz="4" w:space="4" w:color="003F51" w:themeColor="text2"/>
        <w:left w:val="single" w:sz="4" w:space="4" w:color="003F51" w:themeColor="text2"/>
        <w:bottom w:val="single" w:sz="4" w:space="4" w:color="003F51" w:themeColor="text2"/>
        <w:right w:val="single" w:sz="4" w:space="4" w:color="003F51" w:themeColor="text2"/>
      </w:pBdr>
      <w:shd w:val="clear" w:color="auto" w:fill="003F5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3F5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3F51"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3F51"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color w:val="42797F"/>
      <w:sz w:val="24"/>
      <w:szCs w:val="26"/>
    </w:rPr>
  </w:style>
  <w:style w:type="paragraph" w:styleId="ListContinue5">
    <w:name w:val="List Continue 5"/>
    <w:basedOn w:val="Normal"/>
    <w:uiPriority w:val="99"/>
    <w:unhideWhenUsed/>
    <w:qFormat/>
    <w:rsid w:val="00F77CC9"/>
    <w:pPr>
      <w:ind w:left="1701"/>
      <w:contextualSpacing/>
    </w:pPr>
  </w:style>
  <w:style w:type="table" w:styleId="TableGrid">
    <w:name w:val="Table Grid"/>
    <w:basedOn w:val="TableNormal"/>
    <w:uiPriority w:val="39"/>
    <w:rsid w:val="00EE4E76"/>
    <w:pPr>
      <w:spacing w:after="0" w:line="240" w:lineRule="auto"/>
    </w:pPr>
    <w:tblPr>
      <w:tblBorders>
        <w:top w:val="single" w:sz="4" w:space="0" w:color="21574C" w:themeColor="accent3"/>
        <w:left w:val="single" w:sz="4" w:space="0" w:color="21574C" w:themeColor="accent3"/>
        <w:bottom w:val="single" w:sz="4" w:space="0" w:color="21574C" w:themeColor="accent3"/>
        <w:right w:val="single" w:sz="4" w:space="0" w:color="21574C" w:themeColor="accent3"/>
        <w:insideH w:val="single" w:sz="4" w:space="0" w:color="21574C" w:themeColor="accent3"/>
        <w:insideV w:val="single" w:sz="4" w:space="0" w:color="21574C" w:themeColor="accent3"/>
      </w:tblBorders>
      <w:tblCellMar>
        <w:top w:w="57" w:type="dxa"/>
        <w:left w:w="57" w:type="dxa"/>
        <w:bottom w:w="57" w:type="dxa"/>
        <w:right w:w="57" w:type="dxa"/>
      </w:tblCellMar>
    </w:tblPr>
    <w:tblStylePr w:type="firstRow">
      <w:rPr>
        <w:b/>
        <w:color w:val="FFFFFF" w:themeColor="background1"/>
      </w:rPr>
      <w:tblPr/>
      <w:tcPr>
        <w:tcBorders>
          <w:insideV w:val="single" w:sz="4" w:space="0" w:color="FFFFFF" w:themeColor="background1"/>
        </w:tcBorders>
        <w:shd w:val="clear" w:color="auto" w:fill="21574C" w:themeFill="accent3"/>
      </w:tcPr>
    </w:tblStylePr>
  </w:style>
  <w:style w:type="paragraph" w:styleId="Caption">
    <w:name w:val="caption"/>
    <w:basedOn w:val="Normal"/>
    <w:next w:val="Normal"/>
    <w:uiPriority w:val="35"/>
    <w:unhideWhenUsed/>
    <w:qFormat/>
    <w:rsid w:val="009C323B"/>
    <w:pPr>
      <w:spacing w:after="240"/>
    </w:pPr>
    <w:rPr>
      <w:i/>
      <w:iCs/>
      <w:color w:val="000000" w:themeColor="text1"/>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173D61"/>
    <w:pPr>
      <w:numPr>
        <w:ilvl w:val="1"/>
      </w:numPr>
      <w:spacing w:before="200" w:after="160"/>
    </w:pPr>
    <w:rPr>
      <w:rFonts w:eastAsiaTheme="minorEastAsia"/>
      <w:b/>
      <w:color w:val="8B2B15"/>
      <w:sz w:val="40"/>
    </w:rPr>
  </w:style>
  <w:style w:type="character" w:customStyle="1" w:styleId="SubtitleChar">
    <w:name w:val="Subtitle Char"/>
    <w:basedOn w:val="DefaultParagraphFont"/>
    <w:link w:val="Subtitle"/>
    <w:uiPriority w:val="11"/>
    <w:rsid w:val="00173D61"/>
    <w:rPr>
      <w:rFonts w:eastAsiaTheme="minorEastAsia"/>
      <w:b/>
      <w:color w:val="8B2B15"/>
      <w:sz w:val="4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70C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styleId="BodyText">
    <w:name w:val="Body Text"/>
    <w:basedOn w:val="Normal"/>
    <w:link w:val="BodyTextChar"/>
    <w:uiPriority w:val="99"/>
    <w:unhideWhenUsed/>
    <w:rsid w:val="00F51539"/>
  </w:style>
  <w:style w:type="paragraph" w:customStyle="1" w:styleId="FooterLeft">
    <w:name w:val="Footer Left"/>
    <w:basedOn w:val="Footer"/>
    <w:semiHidden/>
    <w:qFormat/>
    <w:rsid w:val="00A33747"/>
    <w:pPr>
      <w:framePr w:w="8505" w:wrap="around" w:hAnchor="margin" w:yAlign="bottom" w:anchorLock="1"/>
      <w:pBdr>
        <w:top w:val="single" w:sz="4" w:space="1" w:color="auto"/>
      </w:pBdr>
    </w:pPr>
  </w:style>
  <w:style w:type="paragraph" w:customStyle="1" w:styleId="FooterRight">
    <w:name w:val="Footer Right"/>
    <w:basedOn w:val="FooterLeft"/>
    <w:semiHidden/>
    <w:qFormat/>
    <w:rsid w:val="000D7EE8"/>
    <w:pPr>
      <w:framePr w:wrap="around" w:xAlign="right"/>
      <w:jc w:val="right"/>
    </w:pPr>
  </w:style>
  <w:style w:type="table" w:customStyle="1" w:styleId="DepartmentofPrimaryIndustries-default">
    <w:name w:val="Department of Primary Industries-default"/>
    <w:basedOn w:val="TableNormal"/>
    <w:uiPriority w:val="99"/>
    <w:rsid w:val="00EE4E76"/>
    <w:pPr>
      <w:spacing w:after="0" w:line="240" w:lineRule="auto"/>
    </w:pPr>
    <w:tblPr>
      <w:tblBorders>
        <w:top w:val="single" w:sz="4" w:space="0" w:color="21574C" w:themeColor="accent3"/>
        <w:left w:val="single" w:sz="4" w:space="0" w:color="21574C" w:themeColor="accent3"/>
        <w:bottom w:val="single" w:sz="4" w:space="0" w:color="21574C" w:themeColor="accent3"/>
        <w:right w:val="single" w:sz="4" w:space="0" w:color="21574C" w:themeColor="accent3"/>
        <w:insideH w:val="single" w:sz="4" w:space="0" w:color="21574C" w:themeColor="accent3"/>
        <w:insideV w:val="single" w:sz="4" w:space="0" w:color="21574C" w:themeColor="accent3"/>
      </w:tblBorders>
      <w:tblCellMar>
        <w:top w:w="57" w:type="dxa"/>
        <w:left w:w="57" w:type="dxa"/>
        <w:bottom w:w="57" w:type="dxa"/>
        <w:right w:w="57" w:type="dxa"/>
      </w:tblCellMar>
    </w:tblPr>
    <w:tblStylePr w:type="firstRow">
      <w:rPr>
        <w:b/>
        <w:color w:val="FFFFFF" w:themeColor="background1"/>
      </w:rPr>
      <w:tblPr/>
      <w:tcPr>
        <w:tcBorders>
          <w:insideV w:val="single" w:sz="4" w:space="0" w:color="FFFFFF" w:themeColor="background1"/>
        </w:tcBorders>
        <w:shd w:val="clear" w:color="auto" w:fill="21574C" w:themeFill="accent3"/>
      </w:tcPr>
    </w:tblStylePr>
  </w:style>
  <w:style w:type="paragraph" w:customStyle="1" w:styleId="DisclaimerText">
    <w:name w:val="Disclaimer Text"/>
    <w:basedOn w:val="Normal"/>
    <w:rsid w:val="009C323B"/>
    <w:rPr>
      <w:sz w:val="22"/>
    </w:rPr>
  </w:style>
  <w:style w:type="paragraph" w:customStyle="1" w:styleId="DisclaimerHeading">
    <w:name w:val="Disclaimer Heading"/>
    <w:basedOn w:val="DisclaimerText"/>
    <w:rsid w:val="009C323B"/>
    <w:pPr>
      <w:spacing w:before="480" w:after="40"/>
    </w:pPr>
    <w:rPr>
      <w:b/>
    </w:rPr>
  </w:style>
  <w:style w:type="character" w:customStyle="1" w:styleId="BodyTextChar">
    <w:name w:val="Body Text Char"/>
    <w:basedOn w:val="DefaultParagraphFont"/>
    <w:link w:val="BodyText"/>
    <w:uiPriority w:val="99"/>
    <w:rsid w:val="00F51539"/>
    <w:rPr>
      <w:sz w:val="24"/>
    </w:rPr>
  </w:style>
  <w:style w:type="paragraph" w:styleId="Quote">
    <w:name w:val="Quote"/>
    <w:basedOn w:val="Normal"/>
    <w:next w:val="Normal"/>
    <w:link w:val="QuoteChar"/>
    <w:uiPriority w:val="29"/>
    <w:rsid w:val="00173D61"/>
    <w:rPr>
      <w:b/>
      <w:iCs/>
      <w:color w:val="8B2B15"/>
      <w:sz w:val="40"/>
    </w:rPr>
  </w:style>
  <w:style w:type="character" w:customStyle="1" w:styleId="QuoteChar">
    <w:name w:val="Quote Char"/>
    <w:basedOn w:val="DefaultParagraphFont"/>
    <w:link w:val="Quote"/>
    <w:uiPriority w:val="29"/>
    <w:rsid w:val="00173D61"/>
    <w:rPr>
      <w:b/>
      <w:iCs/>
      <w:color w:val="8B2B15"/>
      <w:sz w:val="40"/>
    </w:rPr>
  </w:style>
  <w:style w:type="paragraph" w:customStyle="1" w:styleId="Cover-logo">
    <w:name w:val="Cover-logo"/>
    <w:basedOn w:val="Normal"/>
    <w:rsid w:val="00225436"/>
    <w:pPr>
      <w:framePr w:w="4536" w:hSpace="6804" w:wrap="around" w:vAnchor="page" w:hAnchor="margin" w:y="852" w:anchorLock="1"/>
      <w:spacing w:before="360" w:after="240"/>
    </w:pPr>
    <w:rPr>
      <w:noProof/>
    </w:rPr>
  </w:style>
  <w:style w:type="paragraph" w:customStyle="1" w:styleId="Cover-tagline">
    <w:name w:val="Cover-tagline"/>
    <w:basedOn w:val="Cover-logo"/>
    <w:rsid w:val="00225436"/>
    <w:pPr>
      <w:framePr w:wrap="around" w:xAlign="right" w:y="937"/>
      <w:jc w:val="right"/>
    </w:pPr>
  </w:style>
  <w:style w:type="table" w:styleId="TableGridLight">
    <w:name w:val="Grid Table Light"/>
    <w:basedOn w:val="TableNormal"/>
    <w:uiPriority w:val="40"/>
    <w:rsid w:val="00F733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5F69A8"/>
  </w:style>
  <w:style w:type="character" w:styleId="UnresolvedMention">
    <w:name w:val="Unresolved Mention"/>
    <w:basedOn w:val="DefaultParagraphFont"/>
    <w:uiPriority w:val="99"/>
    <w:semiHidden/>
    <w:unhideWhenUsed/>
    <w:rsid w:val="003B23CD"/>
    <w:rPr>
      <w:color w:val="605E5C"/>
      <w:shd w:val="clear" w:color="auto" w:fill="E1DFDD"/>
    </w:rPr>
  </w:style>
  <w:style w:type="character" w:styleId="FollowedHyperlink">
    <w:name w:val="FollowedHyperlink"/>
    <w:basedOn w:val="DefaultParagraphFont"/>
    <w:uiPriority w:val="99"/>
    <w:semiHidden/>
    <w:unhideWhenUsed/>
    <w:rsid w:val="00A27E44"/>
    <w:rPr>
      <w:color w:val="0070C0" w:themeColor="followedHyperlink"/>
      <w:u w:val="single"/>
    </w:rPr>
  </w:style>
  <w:style w:type="paragraph" w:styleId="NormalWeb">
    <w:name w:val="Normal (Web)"/>
    <w:basedOn w:val="Normal"/>
    <w:uiPriority w:val="99"/>
    <w:semiHidden/>
    <w:unhideWhenUsed/>
    <w:rsid w:val="0016285E"/>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9B0316"/>
    <w:pPr>
      <w:spacing w:after="0" w:line="240" w:lineRule="auto"/>
    </w:pPr>
    <w:rPr>
      <w:sz w:val="24"/>
    </w:rPr>
  </w:style>
  <w:style w:type="character" w:styleId="CommentReference">
    <w:name w:val="annotation reference"/>
    <w:basedOn w:val="DefaultParagraphFont"/>
    <w:uiPriority w:val="99"/>
    <w:semiHidden/>
    <w:unhideWhenUsed/>
    <w:rsid w:val="009B0316"/>
    <w:rPr>
      <w:sz w:val="16"/>
      <w:szCs w:val="16"/>
    </w:rPr>
  </w:style>
  <w:style w:type="paragraph" w:styleId="CommentText">
    <w:name w:val="annotation text"/>
    <w:basedOn w:val="Normal"/>
    <w:link w:val="CommentTextChar"/>
    <w:uiPriority w:val="99"/>
    <w:unhideWhenUsed/>
    <w:rsid w:val="009B0316"/>
    <w:rPr>
      <w:sz w:val="20"/>
      <w:szCs w:val="20"/>
    </w:rPr>
  </w:style>
  <w:style w:type="character" w:customStyle="1" w:styleId="CommentTextChar">
    <w:name w:val="Comment Text Char"/>
    <w:basedOn w:val="DefaultParagraphFont"/>
    <w:link w:val="CommentText"/>
    <w:uiPriority w:val="99"/>
    <w:rsid w:val="009B0316"/>
    <w:rPr>
      <w:sz w:val="20"/>
      <w:szCs w:val="20"/>
    </w:rPr>
  </w:style>
  <w:style w:type="paragraph" w:styleId="CommentSubject">
    <w:name w:val="annotation subject"/>
    <w:basedOn w:val="CommentText"/>
    <w:next w:val="CommentText"/>
    <w:link w:val="CommentSubjectChar"/>
    <w:uiPriority w:val="99"/>
    <w:semiHidden/>
    <w:unhideWhenUsed/>
    <w:rsid w:val="009B0316"/>
    <w:rPr>
      <w:b/>
      <w:bCs/>
    </w:rPr>
  </w:style>
  <w:style w:type="character" w:customStyle="1" w:styleId="CommentSubjectChar">
    <w:name w:val="Comment Subject Char"/>
    <w:basedOn w:val="CommentTextChar"/>
    <w:link w:val="CommentSubject"/>
    <w:uiPriority w:val="99"/>
    <w:semiHidden/>
    <w:rsid w:val="009B0316"/>
    <w:rPr>
      <w:b/>
      <w:bCs/>
      <w:sz w:val="20"/>
      <w:szCs w:val="20"/>
    </w:rPr>
  </w:style>
  <w:style w:type="character" w:styleId="Strong">
    <w:name w:val="Strong"/>
    <w:uiPriority w:val="22"/>
    <w:qFormat/>
    <w:rsid w:val="00750264"/>
    <w:rPr>
      <w:rFonts w:asciiTheme="majorHAnsi" w:hAnsiTheme="majorHAnsi"/>
      <w:color w:val="21574C" w:themeColor="accent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619219">
      <w:bodyDiv w:val="1"/>
      <w:marLeft w:val="0"/>
      <w:marRight w:val="0"/>
      <w:marTop w:val="0"/>
      <w:marBottom w:val="0"/>
      <w:divBdr>
        <w:top w:val="none" w:sz="0" w:space="0" w:color="auto"/>
        <w:left w:val="none" w:sz="0" w:space="0" w:color="auto"/>
        <w:bottom w:val="none" w:sz="0" w:space="0" w:color="auto"/>
        <w:right w:val="none" w:sz="0" w:space="0" w:color="auto"/>
      </w:divBdr>
    </w:div>
    <w:div w:id="724986947">
      <w:bodyDiv w:val="1"/>
      <w:marLeft w:val="0"/>
      <w:marRight w:val="0"/>
      <w:marTop w:val="0"/>
      <w:marBottom w:val="0"/>
      <w:divBdr>
        <w:top w:val="none" w:sz="0" w:space="0" w:color="auto"/>
        <w:left w:val="none" w:sz="0" w:space="0" w:color="auto"/>
        <w:bottom w:val="none" w:sz="0" w:space="0" w:color="auto"/>
        <w:right w:val="none" w:sz="0" w:space="0" w:color="auto"/>
      </w:divBdr>
    </w:div>
    <w:div w:id="118810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pird-dma.github.io/GeoMap/"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maps.app.goo.gl/dENPLiUnx2ANcmVb8"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dpird.maps.arcgis.com/apps/instant/lookup/index.html?appid=32aa327b11824072bc9a79b7c00601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pird.wa.gov.au/watersmart-farms-voucher-program"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ter.science@dpird.wa.gov.au"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di\OneDrive%20-%20Department%20of%20Primary%20Industries%20And%20Regional%20Development\Documents\2.%20DPIRD%20Internal\DPIRD%20Office%20Procedures\Brand%20&amp;%20Templates\Word%20template%20-%20Green.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3F51"/>
      </a:dk2>
      <a:lt2>
        <a:srgbClr val="FFFFFF"/>
      </a:lt2>
      <a:accent1>
        <a:srgbClr val="003F51"/>
      </a:accent1>
      <a:accent2>
        <a:srgbClr val="BFD7DF"/>
      </a:accent2>
      <a:accent3>
        <a:srgbClr val="21574C"/>
      </a:accent3>
      <a:accent4>
        <a:srgbClr val="C0CEA2"/>
      </a:accent4>
      <a:accent5>
        <a:srgbClr val="6B211B"/>
      </a:accent5>
      <a:accent6>
        <a:srgbClr val="E39064"/>
      </a:accent6>
      <a:hlink>
        <a:srgbClr val="0070C0"/>
      </a:hlink>
      <a:folHlink>
        <a:srgbClr val="0070C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d5427e-e12a-4e10-be8c-5692bf557514">
      <Terms xmlns="http://schemas.microsoft.com/office/infopath/2007/PartnerControls"/>
    </lcf76f155ced4ddcb4097134ff3c332f>
    <TaxCatchAll xmlns="aa476cac-4d8d-4c6b-9f48-c9faf4fb193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DBE5EB0DC7C24F80878F7E1E123C9C" ma:contentTypeVersion="14" ma:contentTypeDescription="Create a new document." ma:contentTypeScope="" ma:versionID="e6ee126288f0aac51a77ff2a3563f116">
  <xsd:schema xmlns:xsd="http://www.w3.org/2001/XMLSchema" xmlns:xs="http://www.w3.org/2001/XMLSchema" xmlns:p="http://schemas.microsoft.com/office/2006/metadata/properties" xmlns:ns2="e5d5427e-e12a-4e10-be8c-5692bf557514" xmlns:ns3="aa476cac-4d8d-4c6b-9f48-c9faf4fb1939" targetNamespace="http://schemas.microsoft.com/office/2006/metadata/properties" ma:root="true" ma:fieldsID="b3db63fc65fc9169372041e766442987" ns2:_="" ns3:_="">
    <xsd:import namespace="e5d5427e-e12a-4e10-be8c-5692bf557514"/>
    <xsd:import namespace="aa476cac-4d8d-4c6b-9f48-c9faf4fb193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d5427e-e12a-4e10-be8c-5692bf5575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202c3c0-c865-463c-b7c2-6721889d970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76cac-4d8d-4c6b-9f48-c9faf4fb193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389f15-fadb-4716-8534-99250e4fa1d4}" ma:internalName="TaxCatchAll" ma:showField="CatchAllData" ma:web="aa476cac-4d8d-4c6b-9f48-c9faf4fb193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D9F2A053-0084-4B60-9147-23D61A0FC198}">
  <ds:schemaRefs>
    <ds:schemaRef ds:uri="http://schemas.microsoft.com/office/2006/metadata/properties"/>
    <ds:schemaRef ds:uri="http://schemas.microsoft.com/office/infopath/2007/PartnerControls"/>
    <ds:schemaRef ds:uri="e5d5427e-e12a-4e10-be8c-5692bf557514"/>
    <ds:schemaRef ds:uri="aa476cac-4d8d-4c6b-9f48-c9faf4fb1939"/>
  </ds:schemaRefs>
</ds:datastoreItem>
</file>

<file path=customXml/itemProps3.xml><?xml version="1.0" encoding="utf-8"?>
<ds:datastoreItem xmlns:ds="http://schemas.openxmlformats.org/officeDocument/2006/customXml" ds:itemID="{58D9E872-E363-4563-BE16-97B79560E935}">
  <ds:schemaRefs>
    <ds:schemaRef ds:uri="http://schemas.microsoft.com/sharepoint/v3/contenttype/forms"/>
  </ds:schemaRefs>
</ds:datastoreItem>
</file>

<file path=customXml/itemProps4.xml><?xml version="1.0" encoding="utf-8"?>
<ds:datastoreItem xmlns:ds="http://schemas.openxmlformats.org/officeDocument/2006/customXml" ds:itemID="{8B52044C-0C6F-4CE9-B144-37D628B53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d5427e-e12a-4e10-be8c-5692bf557514"/>
    <ds:schemaRef ds:uri="aa476cac-4d8d-4c6b-9f48-c9faf4fb1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Green.dotx</Template>
  <TotalTime>17</TotalTime>
  <Pages>7</Pages>
  <Words>790</Words>
  <Characters>4318</Characters>
  <Application>Microsoft Office Word</Application>
  <DocSecurity>0</DocSecurity>
  <Lines>215</Lines>
  <Paragraphs>89</Paragraphs>
  <ScaleCrop>false</ScaleCrop>
  <HeadingPairs>
    <vt:vector size="2" baseType="variant">
      <vt:variant>
        <vt:lpstr>Title</vt:lpstr>
      </vt:variant>
      <vt:variant>
        <vt:i4>1</vt:i4>
      </vt:variant>
    </vt:vector>
  </HeadingPairs>
  <TitlesOfParts>
    <vt:vector size="1" baseType="lpstr">
      <vt:lpstr/>
    </vt:vector>
  </TitlesOfParts>
  <Manager/>
  <Company>DPIRD</Company>
  <LinksUpToDate>false</LinksUpToDate>
  <CharactersWithSpaces>5049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Ferdinando</dc:creator>
  <cp:keywords/>
  <dc:description>B000-22-04-03</dc:description>
  <cp:lastModifiedBy>Chris Clements-Shepherd</cp:lastModifiedBy>
  <cp:revision>11</cp:revision>
  <cp:lastPrinted>2022-08-11T04:52:00Z</cp:lastPrinted>
  <dcterms:created xsi:type="dcterms:W3CDTF">2026-03-04T06:03:00Z</dcterms:created>
  <dcterms:modified xsi:type="dcterms:W3CDTF">2026-03-04T06:22:00Z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0x0101007CDBE5EB0DC7C24F80878F7E1E123C9C</vt:lpwstr>
  </property>
  <property fmtid="{D5CDD505-2E9C-101B-9397-08002B2CF9AE}" pid="3" name="ClassificationContentMarkingHeaderShapeIds">
    <vt:lpwstr>2faf5832,442f8723,57487802</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MSIP_Label_8bcf83ea-a86c-44db-b904-16489f29f74e_Enabled">
    <vt:lpwstr>true</vt:lpwstr>
  </property>
  <property fmtid="{D5CDD505-2E9C-101B-9397-08002B2CF9AE}" pid="7" name="MSIP_Label_8bcf83ea-a86c-44db-b904-16489f29f74e_SetDate">
    <vt:lpwstr>2026-02-10T04:13:04Z</vt:lpwstr>
  </property>
  <property fmtid="{D5CDD505-2E9C-101B-9397-08002B2CF9AE}" pid="8" name="MSIP_Label_8bcf83ea-a86c-44db-b904-16489f29f74e_Method">
    <vt:lpwstr>Standard</vt:lpwstr>
  </property>
  <property fmtid="{D5CDD505-2E9C-101B-9397-08002B2CF9AE}" pid="9" name="MSIP_Label_8bcf83ea-a86c-44db-b904-16489f29f74e_Name">
    <vt:lpwstr>EIM Info Class OFFICIAL</vt:lpwstr>
  </property>
  <property fmtid="{D5CDD505-2E9C-101B-9397-08002B2CF9AE}" pid="10" name="MSIP_Label_8bcf83ea-a86c-44db-b904-16489f29f74e_SiteId">
    <vt:lpwstr>7b5e7ee6-2d23-4b9a-abaa-a0beeed2548e</vt:lpwstr>
  </property>
  <property fmtid="{D5CDD505-2E9C-101B-9397-08002B2CF9AE}" pid="11" name="MSIP_Label_8bcf83ea-a86c-44db-b904-16489f29f74e_ActionId">
    <vt:lpwstr>0423bc7c-a3f3-4620-b44b-91dd5e39fa5a</vt:lpwstr>
  </property>
  <property fmtid="{D5CDD505-2E9C-101B-9397-08002B2CF9AE}" pid="12" name="MSIP_Label_8bcf83ea-a86c-44db-b904-16489f29f74e_ContentBits">
    <vt:lpwstr>1</vt:lpwstr>
  </property>
  <property fmtid="{D5CDD505-2E9C-101B-9397-08002B2CF9AE}" pid="13" name="MSIP_Label_8bcf83ea-a86c-44db-b904-16489f29f74e_Tag">
    <vt:lpwstr>10, 3, 0, 1</vt:lpwstr>
  </property>
  <property fmtid="{D5CDD505-2E9C-101B-9397-08002B2CF9AE}" pid="14" name="MediaServiceImageTags">
    <vt:lpwstr/>
  </property>
  <property fmtid="{D5CDD505-2E9C-101B-9397-08002B2CF9AE}" pid="15" name="GrammarlyDocumentId">
    <vt:lpwstr>bd3e155e-f1b7-4802-a58d-146632a122cb</vt:lpwstr>
  </property>
</Properties>
</file>